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022B" w14:textId="77777777" w:rsidR="001418CF" w:rsidRDefault="001418CF">
      <w:pPr>
        <w:pStyle w:val="Leipteksti"/>
        <w:rPr>
          <w:b/>
          <w:bCs/>
          <w:color w:val="33CCCC"/>
        </w:rPr>
      </w:pPr>
    </w:p>
    <w:p w14:paraId="32591A84" w14:textId="77777777" w:rsidR="00863D01" w:rsidRDefault="00863D01" w:rsidP="00EC1837">
      <w:pPr>
        <w:rPr>
          <w:rFonts w:ascii="Verdana" w:hAnsi="Verdana"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SÄÄNNÖT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="00BF6EC7" w:rsidRPr="003F374D">
        <w:rPr>
          <w:rFonts w:ascii="Verdana" w:hAnsi="Verdana"/>
          <w:bCs/>
          <w:sz w:val="20"/>
        </w:rPr>
        <w:t>–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="00BF6EC7" w:rsidRPr="00BF6EC7">
        <w:rPr>
          <w:rFonts w:ascii="Verdana" w:hAnsi="Verdana"/>
          <w:bCs/>
          <w:sz w:val="20"/>
        </w:rPr>
        <w:t>Osallistuminen</w:t>
      </w:r>
      <w:r w:rsidR="00BF6EC7">
        <w:rPr>
          <w:rFonts w:ascii="Verdana" w:hAnsi="Verdana"/>
          <w:b/>
          <w:bCs/>
          <w:sz w:val="20"/>
        </w:rPr>
        <w:t xml:space="preserve"> </w:t>
      </w:r>
      <w:proofErr w:type="spellStart"/>
      <w:r w:rsidRPr="00863D01">
        <w:rPr>
          <w:rFonts w:ascii="Verdana" w:hAnsi="Verdana"/>
          <w:bCs/>
          <w:sz w:val="20"/>
        </w:rPr>
        <w:t>USP:n</w:t>
      </w:r>
      <w:proofErr w:type="spellEnd"/>
      <w:r w:rsidRPr="00863D01">
        <w:rPr>
          <w:rFonts w:ascii="Verdana" w:hAnsi="Verdana"/>
          <w:bCs/>
          <w:sz w:val="20"/>
        </w:rPr>
        <w:t xml:space="preserve"> toimintaan vaatii parlamentin sääntöjen hyväksymistä. Tämän jälkeen yhteisö voi osallistua </w:t>
      </w:r>
      <w:proofErr w:type="spellStart"/>
      <w:r w:rsidRPr="00863D01">
        <w:rPr>
          <w:rFonts w:ascii="Verdana" w:hAnsi="Verdana"/>
          <w:bCs/>
          <w:sz w:val="20"/>
        </w:rPr>
        <w:t>USP:n</w:t>
      </w:r>
      <w:proofErr w:type="spellEnd"/>
      <w:r w:rsidRPr="00863D01">
        <w:rPr>
          <w:rFonts w:ascii="Verdana" w:hAnsi="Verdana"/>
          <w:bCs/>
          <w:sz w:val="20"/>
        </w:rPr>
        <w:t xml:space="preserve"> toimintaan lähettämällä edustajansa istuntoon sekä tekemällä aloitteita.</w:t>
      </w:r>
    </w:p>
    <w:p w14:paraId="1F5B0D33" w14:textId="77777777" w:rsidR="00863D01" w:rsidRPr="00863D01" w:rsidRDefault="00863D01" w:rsidP="00EC1837">
      <w:pPr>
        <w:rPr>
          <w:rFonts w:ascii="Verdana" w:hAnsi="Verdana"/>
          <w:b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USP:N PUHEMIEHET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="003F374D" w:rsidRPr="00863D01">
        <w:rPr>
          <w:rFonts w:ascii="Verdana" w:hAnsi="Verdana"/>
          <w:sz w:val="20"/>
        </w:rPr>
        <w:t>–</w:t>
      </w:r>
      <w:r w:rsidRPr="003F374D">
        <w:rPr>
          <w:rFonts w:ascii="Verdana" w:hAnsi="Verdana"/>
          <w:bCs/>
          <w:sz w:val="20"/>
        </w:rPr>
        <w:t xml:space="preserve"> </w:t>
      </w:r>
      <w:proofErr w:type="spellStart"/>
      <w:r w:rsidRPr="00863D01">
        <w:rPr>
          <w:rFonts w:ascii="Verdana" w:hAnsi="Verdana"/>
          <w:bCs/>
          <w:sz w:val="20"/>
        </w:rPr>
        <w:t>USP:n</w:t>
      </w:r>
      <w:proofErr w:type="spellEnd"/>
      <w:r w:rsidRPr="00863D01">
        <w:rPr>
          <w:rFonts w:ascii="Verdana" w:hAnsi="Verdana"/>
          <w:bCs/>
          <w:sz w:val="20"/>
        </w:rPr>
        <w:t xml:space="preserve"> puhemiehenä toimii Suomi-Seura ry:n puheenjohtaja. Parlamentti valitsee istuntokaudeksi kahdeksan varapuhemiestä, jotka edustavat eri alueita. Puhemies ja varapuhemiehet muodostavat puhemiehistön, joka kokoontuu kaksi kertaa vuodessa.</w:t>
      </w:r>
    </w:p>
    <w:p w14:paraId="03162FCD" w14:textId="7AFB6F5D" w:rsidR="003F374D" w:rsidRPr="00863D01" w:rsidRDefault="00863D01" w:rsidP="003F374D">
      <w:pPr>
        <w:rPr>
          <w:rFonts w:ascii="Verdana" w:hAnsi="Verdana"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ISTUNNOT</w:t>
      </w:r>
      <w:r w:rsidRPr="00863D01">
        <w:rPr>
          <w:rFonts w:ascii="Verdana" w:hAnsi="Verdana"/>
          <w:sz w:val="20"/>
        </w:rPr>
        <w:t xml:space="preserve"> – Ulkosuomalaisparlamentti kokoontuu </w:t>
      </w:r>
      <w:r w:rsidR="00864EC8">
        <w:rPr>
          <w:rFonts w:ascii="Verdana" w:hAnsi="Verdana"/>
          <w:sz w:val="20"/>
        </w:rPr>
        <w:t>2-3 vuoden välein</w:t>
      </w:r>
      <w:r w:rsidR="00B5303E">
        <w:rPr>
          <w:rFonts w:ascii="Verdana" w:hAnsi="Verdana"/>
          <w:sz w:val="20"/>
        </w:rPr>
        <w:t xml:space="preserve"> </w:t>
      </w:r>
      <w:r w:rsidRPr="00863D01">
        <w:rPr>
          <w:rFonts w:ascii="Verdana" w:hAnsi="Verdana"/>
          <w:sz w:val="20"/>
        </w:rPr>
        <w:t>istuntoon Helsin</w:t>
      </w:r>
      <w:r w:rsidR="00864EC8">
        <w:rPr>
          <w:rFonts w:ascii="Verdana" w:hAnsi="Verdana"/>
          <w:sz w:val="20"/>
        </w:rPr>
        <w:t>kiin</w:t>
      </w:r>
      <w:r w:rsidRPr="00863D01">
        <w:rPr>
          <w:rFonts w:ascii="Verdana" w:hAnsi="Verdana"/>
          <w:sz w:val="20"/>
        </w:rPr>
        <w:t xml:space="preserve">. </w:t>
      </w:r>
      <w:r w:rsidR="00131AFC">
        <w:rPr>
          <w:rFonts w:ascii="Verdana" w:hAnsi="Verdana"/>
          <w:sz w:val="20"/>
        </w:rPr>
        <w:t xml:space="preserve">Vuoden 2017 </w:t>
      </w:r>
      <w:r w:rsidR="003F374D">
        <w:rPr>
          <w:rFonts w:ascii="Verdana" w:hAnsi="Verdana"/>
          <w:sz w:val="20"/>
        </w:rPr>
        <w:t>20-vuotisjuhlaistunto</w:t>
      </w:r>
      <w:r w:rsidR="00864EC8">
        <w:rPr>
          <w:rFonts w:ascii="Verdana" w:hAnsi="Verdana"/>
          <w:sz w:val="20"/>
        </w:rPr>
        <w:t xml:space="preserve"> </w:t>
      </w:r>
      <w:r w:rsidR="003F374D">
        <w:rPr>
          <w:rFonts w:ascii="Verdana" w:hAnsi="Verdana"/>
          <w:sz w:val="20"/>
        </w:rPr>
        <w:t xml:space="preserve">hyväksyi 56 päätöslauselmaa. </w:t>
      </w:r>
      <w:r w:rsidR="00131AFC">
        <w:rPr>
          <w:rFonts w:ascii="Verdana" w:hAnsi="Verdana"/>
          <w:sz w:val="20"/>
        </w:rPr>
        <w:t xml:space="preserve">Vuodella siirretty </w:t>
      </w:r>
      <w:r w:rsidR="004D0776">
        <w:rPr>
          <w:rFonts w:ascii="Verdana" w:hAnsi="Verdana"/>
          <w:b/>
          <w:bCs/>
          <w:sz w:val="20"/>
        </w:rPr>
        <w:t>10. istunto k</w:t>
      </w:r>
      <w:r w:rsidR="004659A9">
        <w:rPr>
          <w:rFonts w:ascii="Verdana" w:hAnsi="Verdana"/>
          <w:b/>
          <w:bCs/>
          <w:sz w:val="20"/>
        </w:rPr>
        <w:t>esäkuussa 2021</w:t>
      </w:r>
      <w:r w:rsidR="0078787C">
        <w:rPr>
          <w:rFonts w:ascii="Verdana" w:hAnsi="Verdana"/>
          <w:b/>
          <w:bCs/>
          <w:sz w:val="20"/>
        </w:rPr>
        <w:t xml:space="preserve"> kokoontui</w:t>
      </w:r>
      <w:r w:rsidR="003F374D" w:rsidRPr="00B83EBB">
        <w:rPr>
          <w:rFonts w:ascii="Verdana" w:hAnsi="Verdana"/>
          <w:b/>
          <w:bCs/>
          <w:sz w:val="20"/>
        </w:rPr>
        <w:t xml:space="preserve"> </w:t>
      </w:r>
      <w:r w:rsidR="00F11751">
        <w:rPr>
          <w:rFonts w:ascii="Verdana" w:hAnsi="Verdana"/>
          <w:b/>
          <w:bCs/>
          <w:sz w:val="20"/>
        </w:rPr>
        <w:t>etä</w:t>
      </w:r>
      <w:r w:rsidR="00131AFC">
        <w:rPr>
          <w:rFonts w:ascii="Verdana" w:hAnsi="Verdana"/>
          <w:b/>
          <w:bCs/>
          <w:sz w:val="20"/>
        </w:rPr>
        <w:t>nä</w:t>
      </w:r>
      <w:r w:rsidR="0078787C">
        <w:rPr>
          <w:rFonts w:ascii="Verdana" w:hAnsi="Verdana"/>
          <w:sz w:val="20"/>
        </w:rPr>
        <w:t xml:space="preserve"> ja hyväksyi 70 päätöslauselmaa.</w:t>
      </w:r>
    </w:p>
    <w:p w14:paraId="05348FE3" w14:textId="77777777" w:rsidR="00863D01" w:rsidRPr="00863D01" w:rsidRDefault="00863D01" w:rsidP="00EC1837">
      <w:pPr>
        <w:rPr>
          <w:rFonts w:ascii="Verdana" w:hAnsi="Verdana"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EDUSTAJAT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Pr="003F374D">
        <w:rPr>
          <w:rFonts w:ascii="Verdana" w:hAnsi="Verdana"/>
          <w:bCs/>
          <w:sz w:val="20"/>
        </w:rPr>
        <w:t xml:space="preserve">- </w:t>
      </w:r>
      <w:r w:rsidRPr="00863D01">
        <w:rPr>
          <w:rFonts w:ascii="Verdana" w:hAnsi="Verdana"/>
          <w:bCs/>
          <w:sz w:val="20"/>
        </w:rPr>
        <w:t>Jokainen säännöt vahvistanut yhteisö on oikeutettu lähettämään yhden edustajan parlamentin istuntoon. Yhteisö, jonka jäsenmäärä ylittää 500</w:t>
      </w:r>
      <w:r w:rsidR="00EC1837">
        <w:rPr>
          <w:rFonts w:ascii="Verdana" w:hAnsi="Verdana"/>
          <w:bCs/>
          <w:sz w:val="20"/>
        </w:rPr>
        <w:t xml:space="preserve"> saa lähettää</w:t>
      </w:r>
      <w:r w:rsidR="007478CD">
        <w:rPr>
          <w:rFonts w:ascii="Verdana" w:hAnsi="Verdana"/>
          <w:bCs/>
          <w:sz w:val="20"/>
        </w:rPr>
        <w:t xml:space="preserve"> kaksi edustajaa ja yhteis</w:t>
      </w:r>
      <w:r w:rsidRPr="00863D01">
        <w:rPr>
          <w:rFonts w:ascii="Verdana" w:hAnsi="Verdana"/>
          <w:bCs/>
          <w:sz w:val="20"/>
        </w:rPr>
        <w:t>ö, jonka jäsenmäärä on yli 1</w:t>
      </w:r>
      <w:r w:rsidR="00AA435E">
        <w:rPr>
          <w:rFonts w:ascii="Verdana" w:hAnsi="Verdana"/>
          <w:bCs/>
          <w:sz w:val="20"/>
        </w:rPr>
        <w:t xml:space="preserve"> </w:t>
      </w:r>
      <w:r w:rsidRPr="00863D01">
        <w:rPr>
          <w:rFonts w:ascii="Verdana" w:hAnsi="Verdana"/>
          <w:bCs/>
          <w:sz w:val="20"/>
        </w:rPr>
        <w:t>000</w:t>
      </w:r>
      <w:r w:rsidR="00EC1837">
        <w:rPr>
          <w:rFonts w:ascii="Verdana" w:hAnsi="Verdana"/>
          <w:bCs/>
          <w:sz w:val="20"/>
        </w:rPr>
        <w:t>, saa lähettää</w:t>
      </w:r>
      <w:r w:rsidRPr="00863D01">
        <w:rPr>
          <w:rFonts w:ascii="Verdana" w:hAnsi="Verdana"/>
          <w:bCs/>
          <w:sz w:val="20"/>
        </w:rPr>
        <w:t xml:space="preserve"> kolme edustajaa.</w:t>
      </w:r>
    </w:p>
    <w:p w14:paraId="4C80A4B9" w14:textId="77777777" w:rsidR="00863D01" w:rsidRPr="00863D01" w:rsidRDefault="00863D01" w:rsidP="00EC1837">
      <w:pPr>
        <w:rPr>
          <w:rFonts w:ascii="Verdana" w:hAnsi="Verdana"/>
          <w:b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VALIOKUNNAT</w:t>
      </w:r>
      <w:r w:rsidRPr="00863D01">
        <w:rPr>
          <w:rFonts w:ascii="Verdana" w:hAnsi="Verdana"/>
          <w:b/>
          <w:bCs/>
          <w:sz w:val="20"/>
        </w:rPr>
        <w:t xml:space="preserve"> - </w:t>
      </w:r>
      <w:r w:rsidRPr="00863D01">
        <w:rPr>
          <w:rFonts w:ascii="Verdana" w:hAnsi="Verdana"/>
          <w:bCs/>
          <w:sz w:val="20"/>
        </w:rPr>
        <w:t xml:space="preserve">Istunnossa varsinainen työ tapahtuu valiokunnissa. Pysyviä valiokuntia ovat: </w:t>
      </w:r>
      <w:r w:rsidR="00C041AA">
        <w:rPr>
          <w:rFonts w:ascii="Verdana" w:hAnsi="Verdana"/>
          <w:bCs/>
          <w:sz w:val="20"/>
        </w:rPr>
        <w:t xml:space="preserve">poliittisten ja virallisten asioiden, </w:t>
      </w:r>
      <w:r w:rsidRPr="00863D01">
        <w:rPr>
          <w:rFonts w:ascii="Verdana" w:hAnsi="Verdana"/>
          <w:bCs/>
          <w:sz w:val="20"/>
        </w:rPr>
        <w:t xml:space="preserve">kansalaisuus-, </w:t>
      </w:r>
      <w:r w:rsidR="00C041AA">
        <w:rPr>
          <w:rFonts w:ascii="Verdana" w:hAnsi="Verdana"/>
          <w:bCs/>
          <w:sz w:val="20"/>
        </w:rPr>
        <w:t>seniori</w:t>
      </w:r>
      <w:r w:rsidR="00676A8F">
        <w:rPr>
          <w:rFonts w:ascii="Verdana" w:hAnsi="Verdana"/>
          <w:bCs/>
          <w:sz w:val="20"/>
        </w:rPr>
        <w:t>-</w:t>
      </w:r>
      <w:r w:rsidR="00C041AA">
        <w:rPr>
          <w:rFonts w:ascii="Verdana" w:hAnsi="Verdana"/>
          <w:bCs/>
          <w:sz w:val="20"/>
        </w:rPr>
        <w:t xml:space="preserve">, sosiaali-, </w:t>
      </w:r>
      <w:r w:rsidR="00676A8F">
        <w:rPr>
          <w:rFonts w:ascii="Verdana" w:hAnsi="Verdana"/>
          <w:bCs/>
          <w:sz w:val="20"/>
        </w:rPr>
        <w:t xml:space="preserve">nuoriso-, </w:t>
      </w:r>
      <w:r w:rsidRPr="00863D01">
        <w:rPr>
          <w:rFonts w:ascii="Verdana" w:hAnsi="Verdana"/>
          <w:bCs/>
          <w:sz w:val="20"/>
        </w:rPr>
        <w:t>opinto- ja koulutus-,</w:t>
      </w:r>
      <w:r w:rsidR="00676A8F">
        <w:rPr>
          <w:rFonts w:ascii="Verdana" w:hAnsi="Verdana"/>
          <w:bCs/>
          <w:sz w:val="20"/>
        </w:rPr>
        <w:t xml:space="preserve"> kulttuuri-, talous-, tiedotus- sekä sääntö</w:t>
      </w:r>
      <w:r w:rsidRPr="00863D01">
        <w:rPr>
          <w:rFonts w:ascii="Verdana" w:hAnsi="Verdana"/>
          <w:bCs/>
          <w:sz w:val="20"/>
        </w:rPr>
        <w:t>valiokunta</w:t>
      </w:r>
      <w:r w:rsidR="00332470">
        <w:rPr>
          <w:rFonts w:ascii="Verdana" w:hAnsi="Verdana"/>
          <w:bCs/>
          <w:sz w:val="20"/>
        </w:rPr>
        <w:t>.</w:t>
      </w:r>
    </w:p>
    <w:p w14:paraId="7E3C32F2" w14:textId="77777777" w:rsidR="001418CF" w:rsidRDefault="001418CF">
      <w:pPr>
        <w:pStyle w:val="Leipteksti"/>
        <w:ind w:left="360"/>
      </w:pPr>
    </w:p>
    <w:p w14:paraId="667B7874" w14:textId="77777777" w:rsidR="001418CF" w:rsidRDefault="001418CF">
      <w:pPr>
        <w:pStyle w:val="Leipteksti"/>
        <w:ind w:left="360"/>
      </w:pPr>
    </w:p>
    <w:p w14:paraId="29C8F4CD" w14:textId="77777777" w:rsidR="001418CF" w:rsidRDefault="001418CF">
      <w:pPr>
        <w:pStyle w:val="Leipteksti"/>
        <w:ind w:left="360"/>
      </w:pPr>
      <w:r>
        <w:t xml:space="preserve"> </w:t>
      </w:r>
    </w:p>
    <w:p w14:paraId="1D641D37" w14:textId="77777777" w:rsidR="00863D01" w:rsidRDefault="00863D01" w:rsidP="00863D01">
      <w:pPr>
        <w:jc w:val="center"/>
      </w:pPr>
    </w:p>
    <w:p w14:paraId="24C1780F" w14:textId="77777777" w:rsidR="00863D01" w:rsidRPr="00863D01" w:rsidRDefault="00863D01" w:rsidP="00B83EBB">
      <w:pPr>
        <w:jc w:val="center"/>
        <w:rPr>
          <w:rFonts w:ascii="Verdana" w:hAnsi="Verdana"/>
          <w:b/>
          <w:bCs/>
          <w:szCs w:val="22"/>
        </w:rPr>
      </w:pPr>
      <w:r w:rsidRPr="00863D01">
        <w:rPr>
          <w:rFonts w:ascii="Verdana" w:hAnsi="Verdana"/>
          <w:b/>
          <w:bCs/>
          <w:szCs w:val="22"/>
        </w:rPr>
        <w:t>Ulkosuomalaisparlament</w:t>
      </w:r>
      <w:r w:rsidR="00B9443B">
        <w:rPr>
          <w:rFonts w:ascii="Verdana" w:hAnsi="Verdana"/>
          <w:b/>
          <w:bCs/>
          <w:szCs w:val="22"/>
        </w:rPr>
        <w:t>ti on osa Suomi-Seuraa</w:t>
      </w:r>
      <w:r w:rsidR="00B83EBB">
        <w:rPr>
          <w:rFonts w:ascii="Verdana" w:hAnsi="Verdana"/>
          <w:b/>
          <w:bCs/>
          <w:szCs w:val="22"/>
        </w:rPr>
        <w:t>:</w:t>
      </w:r>
    </w:p>
    <w:p w14:paraId="2D27B051" w14:textId="6B7C11B3" w:rsidR="00864EC8" w:rsidRDefault="00ED19C4" w:rsidP="00AD705F">
      <w:pPr>
        <w:spacing w:after="0" w:line="240" w:lineRule="auto"/>
        <w:jc w:val="center"/>
        <w:rPr>
          <w:rFonts w:ascii="Verdana" w:hAnsi="Verdana"/>
          <w:szCs w:val="22"/>
        </w:rPr>
      </w:pPr>
      <w:r>
        <w:pict w14:anchorId="7774D3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7pt;height:50.05pt">
            <v:imagedata r:id="rId8" o:title="Suomi-Seura_ry_vaakalogo UUSI"/>
          </v:shape>
        </w:pict>
      </w:r>
    </w:p>
    <w:p w14:paraId="66A3D73C" w14:textId="77777777" w:rsidR="00863D01" w:rsidRPr="00863D01" w:rsidRDefault="00863D01" w:rsidP="00AD705F">
      <w:pPr>
        <w:spacing w:after="0" w:line="240" w:lineRule="auto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>Mariankatu 8</w:t>
      </w:r>
    </w:p>
    <w:p w14:paraId="36850166" w14:textId="77777777" w:rsidR="00863D01" w:rsidRPr="00863D01" w:rsidRDefault="00863D01" w:rsidP="00AD705F">
      <w:pPr>
        <w:spacing w:after="0" w:line="240" w:lineRule="auto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>FI-00170 Helsinki</w:t>
      </w:r>
    </w:p>
    <w:p w14:paraId="27936F69" w14:textId="77777777" w:rsidR="00863D01" w:rsidRDefault="00863D01" w:rsidP="00AD705F">
      <w:pPr>
        <w:spacing w:after="0" w:line="240" w:lineRule="auto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>Suomi</w:t>
      </w:r>
      <w:r w:rsidR="00123E31">
        <w:rPr>
          <w:rFonts w:ascii="Verdana" w:hAnsi="Verdana"/>
          <w:szCs w:val="22"/>
        </w:rPr>
        <w:t xml:space="preserve"> </w:t>
      </w:r>
      <w:r w:rsidR="00AD705F">
        <w:rPr>
          <w:rFonts w:ascii="Verdana" w:hAnsi="Verdana"/>
          <w:szCs w:val="22"/>
        </w:rPr>
        <w:t>–</w:t>
      </w:r>
      <w:r w:rsidR="00123E31">
        <w:rPr>
          <w:rFonts w:ascii="Verdana" w:hAnsi="Verdana"/>
          <w:szCs w:val="22"/>
        </w:rPr>
        <w:t xml:space="preserve"> </w:t>
      </w:r>
      <w:r w:rsidRPr="00863D01">
        <w:rPr>
          <w:rFonts w:ascii="Verdana" w:hAnsi="Verdana"/>
          <w:szCs w:val="22"/>
        </w:rPr>
        <w:t>Finland</w:t>
      </w:r>
    </w:p>
    <w:p w14:paraId="5E25E250" w14:textId="77777777" w:rsidR="00AD705F" w:rsidRPr="00863D01" w:rsidRDefault="00AD705F" w:rsidP="00AD705F">
      <w:pPr>
        <w:spacing w:after="0" w:line="240" w:lineRule="auto"/>
        <w:jc w:val="center"/>
        <w:rPr>
          <w:rFonts w:ascii="Verdana" w:hAnsi="Verdana"/>
          <w:szCs w:val="22"/>
        </w:rPr>
      </w:pPr>
    </w:p>
    <w:p w14:paraId="6E6808BA" w14:textId="77777777" w:rsidR="00212518" w:rsidRDefault="009E6E73" w:rsidP="00212518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Puh: +358</w:t>
      </w:r>
      <w:r w:rsidR="0026259B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(0)9</w:t>
      </w:r>
      <w:r w:rsidR="0026259B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684</w:t>
      </w:r>
      <w:r w:rsidR="00863D01" w:rsidRPr="00863D01">
        <w:rPr>
          <w:rFonts w:ascii="Verdana" w:hAnsi="Verdana"/>
          <w:szCs w:val="22"/>
        </w:rPr>
        <w:t>1</w:t>
      </w:r>
      <w:r>
        <w:rPr>
          <w:rFonts w:ascii="Verdana" w:hAnsi="Verdana"/>
          <w:szCs w:val="22"/>
        </w:rPr>
        <w:t xml:space="preserve"> 2</w:t>
      </w:r>
      <w:r w:rsidR="00863D01" w:rsidRPr="00863D01">
        <w:rPr>
          <w:rFonts w:ascii="Verdana" w:hAnsi="Verdana"/>
          <w:szCs w:val="22"/>
        </w:rPr>
        <w:t>10</w:t>
      </w:r>
      <w:r w:rsidR="00212518">
        <w:rPr>
          <w:rFonts w:ascii="Verdana" w:hAnsi="Verdana"/>
          <w:szCs w:val="22"/>
        </w:rPr>
        <w:t xml:space="preserve"> </w:t>
      </w:r>
    </w:p>
    <w:p w14:paraId="2823B677" w14:textId="277E34D8" w:rsidR="00212518" w:rsidRPr="00D16401" w:rsidRDefault="0073771A" w:rsidP="00212518">
      <w:pPr>
        <w:spacing w:after="0"/>
        <w:jc w:val="center"/>
        <w:rPr>
          <w:rStyle w:val="Hyperlinkki"/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Kotisivu: </w:t>
      </w:r>
      <w:r w:rsidR="00212518">
        <w:rPr>
          <w:rFonts w:ascii="Verdana" w:hAnsi="Verdana"/>
          <w:szCs w:val="22"/>
        </w:rPr>
        <w:fldChar w:fldCharType="begin"/>
      </w:r>
      <w:r w:rsidR="00212518">
        <w:rPr>
          <w:rFonts w:ascii="Verdana" w:hAnsi="Verdana"/>
          <w:szCs w:val="22"/>
        </w:rPr>
        <w:instrText xml:space="preserve"> HYPERLINK "https://suomi-seura.fi/fi/" </w:instrText>
      </w:r>
      <w:r w:rsidR="00212518">
        <w:rPr>
          <w:rFonts w:ascii="Verdana" w:hAnsi="Verdana"/>
          <w:szCs w:val="22"/>
        </w:rPr>
        <w:fldChar w:fldCharType="separate"/>
      </w:r>
      <w:r w:rsidR="00212518" w:rsidRPr="00D16401">
        <w:rPr>
          <w:rStyle w:val="Hyperlinkki"/>
          <w:rFonts w:ascii="Verdana" w:hAnsi="Verdana"/>
          <w:szCs w:val="22"/>
        </w:rPr>
        <w:t>suomi-seura.fi</w:t>
      </w:r>
    </w:p>
    <w:p w14:paraId="7D1BC679" w14:textId="6B3F7B55" w:rsidR="00212518" w:rsidRDefault="00212518" w:rsidP="00212518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fldChar w:fldCharType="end"/>
      </w:r>
    </w:p>
    <w:p w14:paraId="7D6B645C" w14:textId="77777777" w:rsidR="003E23DE" w:rsidRDefault="003E23DE" w:rsidP="00212518">
      <w:pPr>
        <w:spacing w:after="0"/>
        <w:jc w:val="center"/>
        <w:rPr>
          <w:rFonts w:ascii="Verdana" w:hAnsi="Verdana"/>
          <w:szCs w:val="22"/>
        </w:rPr>
      </w:pPr>
    </w:p>
    <w:p w14:paraId="32F29E2A" w14:textId="6B8F2FB4" w:rsidR="003E23DE" w:rsidRDefault="003E23DE" w:rsidP="0073771A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USP-sivusto</w:t>
      </w:r>
      <w:r w:rsidR="00212518">
        <w:rPr>
          <w:rFonts w:ascii="Verdana" w:hAnsi="Verdana"/>
          <w:szCs w:val="22"/>
        </w:rPr>
        <w:t xml:space="preserve">: </w:t>
      </w:r>
      <w:hyperlink r:id="rId9" w:history="1">
        <w:r w:rsidR="00863D01" w:rsidRPr="0061244A">
          <w:rPr>
            <w:rStyle w:val="Hyperlinkki"/>
            <w:rFonts w:ascii="Verdana" w:hAnsi="Verdana"/>
            <w:szCs w:val="22"/>
          </w:rPr>
          <w:t>usp.fi</w:t>
        </w:r>
      </w:hyperlink>
    </w:p>
    <w:p w14:paraId="697EBDE5" w14:textId="29577A07" w:rsidR="0073771A" w:rsidRPr="00863D01" w:rsidRDefault="00A05AAC" w:rsidP="0073771A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S</w:t>
      </w:r>
      <w:r w:rsidR="0073771A" w:rsidRPr="00863D01">
        <w:rPr>
          <w:rFonts w:ascii="Verdana" w:hAnsi="Verdana"/>
          <w:szCs w:val="22"/>
        </w:rPr>
        <w:t xml:space="preserve">ähköposti: </w:t>
      </w:r>
      <w:hyperlink r:id="rId10" w:history="1">
        <w:r w:rsidR="0073771A" w:rsidRPr="00863D01">
          <w:rPr>
            <w:rStyle w:val="Hyperlinkki"/>
            <w:rFonts w:ascii="Verdana" w:hAnsi="Verdana"/>
            <w:szCs w:val="22"/>
          </w:rPr>
          <w:t>info@usp.fi</w:t>
        </w:r>
      </w:hyperlink>
    </w:p>
    <w:p w14:paraId="094873C8" w14:textId="3E47DE4C" w:rsidR="00863D01" w:rsidRPr="00863D01" w:rsidRDefault="00863D01" w:rsidP="00212518">
      <w:pPr>
        <w:spacing w:after="0"/>
        <w:jc w:val="center"/>
        <w:rPr>
          <w:rFonts w:ascii="Verdana" w:hAnsi="Verdana"/>
          <w:szCs w:val="22"/>
        </w:rPr>
      </w:pPr>
    </w:p>
    <w:p w14:paraId="640BC3B3" w14:textId="77777777" w:rsidR="00A65F18" w:rsidRDefault="00303376" w:rsidP="00F20B10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Facebookiss</w:t>
      </w:r>
      <w:r w:rsidR="003B39DD">
        <w:rPr>
          <w:rFonts w:ascii="Verdana" w:hAnsi="Verdana"/>
          <w:szCs w:val="22"/>
        </w:rPr>
        <w:t>a</w:t>
      </w:r>
      <w:r w:rsidR="00A65F18">
        <w:rPr>
          <w:rFonts w:ascii="Verdana" w:hAnsi="Verdana"/>
          <w:szCs w:val="22"/>
        </w:rPr>
        <w:t>:</w:t>
      </w:r>
    </w:p>
    <w:p w14:paraId="325FA74F" w14:textId="5E4008E7" w:rsidR="00A65F18" w:rsidRPr="00D16401" w:rsidRDefault="00ED19C4" w:rsidP="00F20B10">
      <w:pPr>
        <w:spacing w:after="0"/>
        <w:jc w:val="center"/>
        <w:rPr>
          <w:rFonts w:ascii="Verdana" w:hAnsi="Verdana"/>
          <w:szCs w:val="22"/>
        </w:rPr>
      </w:pPr>
      <w:r>
        <w:rPr>
          <w:noProof/>
        </w:rPr>
        <w:pict w14:anchorId="64D3D7D7">
          <v:shape id="Kuva 3" o:spid="_x0000_s1033" type="#_x0000_t75" style="position:absolute;left:0;text-align:left;margin-left:24.1pt;margin-top:-.3pt;width:11.4pt;height:12.6pt;z-index:-1;visibility:visible" o:preferrelative="f">
            <v:imagedata r:id="rId11" o:title=""/>
          </v:shape>
        </w:pict>
      </w:r>
      <w:bookmarkStart w:id="0" w:name="_Hlk491426112"/>
      <w:r w:rsidR="00A65F18" w:rsidRPr="00D16401">
        <w:rPr>
          <w:rFonts w:ascii="Calibri" w:hAnsi="Arial"/>
          <w:color w:val="1F3864"/>
          <w:sz w:val="60"/>
          <w:szCs w:val="60"/>
        </w:rPr>
        <w:t xml:space="preserve"> </w:t>
      </w:r>
      <w:r w:rsidR="009E6E73" w:rsidRPr="00D16401">
        <w:rPr>
          <w:rFonts w:ascii="Calibri" w:hAnsi="Arial"/>
          <w:color w:val="1F3864"/>
          <w:sz w:val="60"/>
          <w:szCs w:val="60"/>
        </w:rPr>
        <w:t xml:space="preserve"> </w:t>
      </w:r>
      <w:bookmarkEnd w:id="0"/>
      <w:r w:rsidR="00A05AAC">
        <w:rPr>
          <w:rFonts w:ascii="Verdana" w:hAnsi="Verdana"/>
          <w:color w:val="0070C0"/>
          <w:szCs w:val="22"/>
        </w:rPr>
        <w:fldChar w:fldCharType="begin"/>
      </w:r>
      <w:r w:rsidR="00A05AAC">
        <w:rPr>
          <w:rFonts w:ascii="Verdana" w:hAnsi="Verdana"/>
          <w:color w:val="0070C0"/>
          <w:szCs w:val="22"/>
        </w:rPr>
        <w:instrText xml:space="preserve"> HYPERLINK "https://www.facebook.com/Ulkosuomalaisparlamentti" </w:instrText>
      </w:r>
      <w:r w:rsidR="00A05AAC">
        <w:rPr>
          <w:rFonts w:ascii="Verdana" w:hAnsi="Verdana"/>
          <w:color w:val="0070C0"/>
          <w:szCs w:val="22"/>
        </w:rPr>
        <w:fldChar w:fldCharType="separate"/>
      </w:r>
      <w:r w:rsidR="00A65F18" w:rsidRPr="00A05AAC">
        <w:rPr>
          <w:rStyle w:val="Hyperlinkki"/>
          <w:rFonts w:ascii="Verdana" w:hAnsi="Verdana"/>
          <w:szCs w:val="22"/>
        </w:rPr>
        <w:t>Ulkosuomalaisparlamentti</w:t>
      </w:r>
      <w:r w:rsidR="00A05AAC">
        <w:rPr>
          <w:rFonts w:ascii="Verdana" w:hAnsi="Verdana"/>
          <w:color w:val="0070C0"/>
          <w:szCs w:val="22"/>
        </w:rPr>
        <w:fldChar w:fldCharType="end"/>
      </w:r>
    </w:p>
    <w:p w14:paraId="1AA25027" w14:textId="77777777" w:rsidR="001418CF" w:rsidRDefault="001418CF"/>
    <w:p w14:paraId="5FE9A276" w14:textId="77777777" w:rsidR="00863D01" w:rsidRDefault="00863D01"/>
    <w:p w14:paraId="210A6ED9" w14:textId="77777777" w:rsidR="00863D01" w:rsidRDefault="00863D01"/>
    <w:p w14:paraId="284B367A" w14:textId="77777777" w:rsidR="00123E31" w:rsidRDefault="00123E31"/>
    <w:p w14:paraId="6875B046" w14:textId="77777777" w:rsidR="001907B8" w:rsidRPr="00863D01" w:rsidRDefault="00863D01" w:rsidP="00863D01">
      <w:pPr>
        <w:pStyle w:val="Otsikko4"/>
        <w:jc w:val="left"/>
      </w:pPr>
      <w:r>
        <w:t xml:space="preserve">   </w:t>
      </w:r>
    </w:p>
    <w:p w14:paraId="05F851FD" w14:textId="77777777" w:rsidR="001907B8" w:rsidRDefault="00ED19C4" w:rsidP="001907B8">
      <w:pPr>
        <w:jc w:val="center"/>
        <w:rPr>
          <w:sz w:val="144"/>
          <w:szCs w:val="144"/>
        </w:rPr>
      </w:pPr>
      <w:r>
        <w:rPr>
          <w:sz w:val="144"/>
          <w:szCs w:val="144"/>
        </w:rPr>
        <w:pict w14:anchorId="57EB89D8">
          <v:shape id="_x0000_i1026" type="#_x0000_t75" style="width:113.9pt;height:108.5pt">
            <v:imagedata r:id="rId12" o:title="usp logo170107"/>
          </v:shape>
        </w:pict>
      </w:r>
    </w:p>
    <w:p w14:paraId="226E013F" w14:textId="77777777" w:rsidR="001907B8" w:rsidRPr="005A3D4D" w:rsidRDefault="001907B8" w:rsidP="001907B8">
      <w:pPr>
        <w:jc w:val="center"/>
        <w:rPr>
          <w:rFonts w:ascii="Verdana" w:hAnsi="Verdana"/>
          <w:sz w:val="32"/>
          <w:szCs w:val="32"/>
        </w:rPr>
      </w:pPr>
    </w:p>
    <w:p w14:paraId="71329969" w14:textId="77777777" w:rsidR="001907B8" w:rsidRPr="00EC1837" w:rsidRDefault="001907B8" w:rsidP="001907B8">
      <w:pPr>
        <w:jc w:val="center"/>
        <w:rPr>
          <w:rFonts w:ascii="Verdana" w:hAnsi="Verdana"/>
          <w:b/>
          <w:bCs/>
          <w:szCs w:val="22"/>
        </w:rPr>
      </w:pPr>
      <w:r w:rsidRPr="00EC1837">
        <w:rPr>
          <w:rFonts w:ascii="Verdana" w:hAnsi="Verdana"/>
          <w:b/>
          <w:bCs/>
          <w:szCs w:val="22"/>
        </w:rPr>
        <w:t>ULKOSUOMALAISPARLAMENTTI</w:t>
      </w:r>
    </w:p>
    <w:p w14:paraId="3D3454F2" w14:textId="77777777" w:rsidR="001907B8" w:rsidRDefault="001907B8" w:rsidP="001907B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1BAB8EE0" w14:textId="77777777" w:rsidR="009E6E73" w:rsidRDefault="001907B8" w:rsidP="001907B8">
      <w:pPr>
        <w:jc w:val="center"/>
        <w:rPr>
          <w:rFonts w:ascii="Verdana" w:hAnsi="Verdana" w:cs="Arial"/>
          <w:i/>
          <w:szCs w:val="22"/>
        </w:rPr>
      </w:pPr>
      <w:r w:rsidRPr="001907B8">
        <w:rPr>
          <w:rFonts w:ascii="Verdana" w:hAnsi="Verdana" w:cs="Arial"/>
          <w:i/>
          <w:szCs w:val="22"/>
        </w:rPr>
        <w:t>maailmalla asuvien suomalaisten avoin yhteistyö- ja edunvalvontafoorumi</w:t>
      </w:r>
    </w:p>
    <w:p w14:paraId="1F94DB61" w14:textId="77777777" w:rsidR="00B30EFC" w:rsidRDefault="00B30EFC" w:rsidP="001907B8">
      <w:pPr>
        <w:jc w:val="center"/>
        <w:rPr>
          <w:rFonts w:ascii="Verdana" w:hAnsi="Verdana" w:cs="Arial"/>
          <w:i/>
          <w:szCs w:val="22"/>
        </w:rPr>
      </w:pPr>
    </w:p>
    <w:p w14:paraId="2CB0CDF7" w14:textId="77777777" w:rsidR="0026259B" w:rsidRDefault="0026259B" w:rsidP="001907B8">
      <w:pPr>
        <w:jc w:val="center"/>
        <w:rPr>
          <w:rFonts w:ascii="Verdana" w:hAnsi="Verdana" w:cs="Arial"/>
          <w:i/>
          <w:szCs w:val="22"/>
        </w:rPr>
      </w:pPr>
    </w:p>
    <w:p w14:paraId="15DA3947" w14:textId="77777777" w:rsidR="0026259B" w:rsidRDefault="0026259B" w:rsidP="001907B8">
      <w:pPr>
        <w:jc w:val="center"/>
        <w:rPr>
          <w:rFonts w:ascii="Verdana" w:hAnsi="Verdana" w:cs="Arial"/>
          <w:i/>
          <w:szCs w:val="22"/>
        </w:rPr>
      </w:pPr>
    </w:p>
    <w:p w14:paraId="6FD40346" w14:textId="77777777" w:rsidR="009E6E73" w:rsidRDefault="00ED19C4" w:rsidP="001907B8">
      <w:pPr>
        <w:jc w:val="center"/>
        <w:rPr>
          <w:rFonts w:ascii="Verdana" w:hAnsi="Verdana" w:cs="Arial"/>
          <w:i/>
          <w:szCs w:val="22"/>
        </w:rPr>
      </w:pPr>
      <w:r>
        <w:rPr>
          <w:rFonts w:ascii="Verdana" w:hAnsi="Verdana" w:cs="Arial"/>
          <w:b/>
          <w:noProof/>
          <w:color w:val="0066FF"/>
          <w:sz w:val="20"/>
          <w:lang w:val="sv-FI"/>
        </w:rPr>
        <w:pict w14:anchorId="2E0C3B1B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43.2pt;margin-top:9.75pt;width:85.65pt;height:57.9pt;z-index:1" stroked="f">
            <v:textbox style="mso-next-textbox:#_x0000_s1034">
              <w:txbxContent>
                <w:p w14:paraId="623D33FB" w14:textId="77777777" w:rsidR="00F20B10" w:rsidRDefault="00F20B10">
                  <w:pPr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</w:pPr>
                </w:p>
                <w:p w14:paraId="61000BE2" w14:textId="5EE534B4" w:rsidR="00F20B10" w:rsidRDefault="00F20B10" w:rsidP="00F20B10">
                  <w:pPr>
                    <w:spacing w:line="240" w:lineRule="auto"/>
                  </w:pPr>
                  <w:r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  <w:t>1997-20</w:t>
                  </w:r>
                  <w:r w:rsidR="00D16401"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  <w:t>2</w:t>
                  </w:r>
                  <w:r w:rsidR="00F11751"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  <w:t>1</w:t>
                  </w:r>
                </w:p>
              </w:txbxContent>
            </v:textbox>
          </v:shape>
        </w:pict>
      </w:r>
      <w:r>
        <w:rPr>
          <w:rFonts w:ascii="Verdana" w:hAnsi="Verdana" w:cs="Arial"/>
          <w:b/>
          <w:noProof/>
          <w:color w:val="0033CC"/>
          <w:sz w:val="20"/>
        </w:rPr>
        <w:pict w14:anchorId="26445925">
          <v:shape id="_x0000_s1038" type="#_x0000_t202" style="position:absolute;left:0;text-align:left;margin-left:60.7pt;margin-top:10.25pt;width:85pt;height:1in;z-index:2" stroked="f">
            <v:textbox>
              <w:txbxContent>
                <w:p w14:paraId="52B9F35B" w14:textId="56939E42" w:rsidR="004A0262" w:rsidRPr="004A0262" w:rsidRDefault="004A0262" w:rsidP="004A0262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</w:pPr>
                  <w:r w:rsidRPr="004A0262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2</w:t>
                  </w:r>
                  <w:r w:rsidR="00E301B8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4</w:t>
                  </w:r>
                </w:p>
                <w:p w14:paraId="42B9D73B" w14:textId="77777777" w:rsidR="004A0262" w:rsidRDefault="004A0262"/>
              </w:txbxContent>
            </v:textbox>
          </v:shape>
        </w:pict>
      </w:r>
    </w:p>
    <w:p w14:paraId="338E9442" w14:textId="77777777" w:rsidR="00E840DD" w:rsidRPr="0026259B" w:rsidRDefault="00E840DD" w:rsidP="009E6E7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</w:rPr>
      </w:pPr>
      <w:r w:rsidRPr="0026259B">
        <w:rPr>
          <w:rFonts w:ascii="Verdana" w:hAnsi="Verdana" w:cs="Arial"/>
          <w:b/>
          <w:color w:val="0033CC"/>
          <w:sz w:val="20"/>
        </w:rPr>
        <w:t>USP</w:t>
      </w:r>
      <w:r w:rsidRPr="0026259B">
        <w:rPr>
          <w:rFonts w:ascii="Verdana" w:hAnsi="Verdana" w:cs="Arial"/>
          <w:b/>
          <w:color w:val="0066FF"/>
          <w:sz w:val="20"/>
        </w:rPr>
        <w:t xml:space="preserve"> </w:t>
      </w:r>
      <w:r w:rsidR="00ED19C4">
        <w:rPr>
          <w:noProof/>
        </w:rPr>
        <w:pict w14:anchorId="271CAE38">
          <v:shape id="_x0000_s1029" type="#_x0000_t202" style="position:absolute;left:0;text-align:left;margin-left:129.75pt;margin-top:481.3pt;width:66.75pt;height:52.5pt;z-index:-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" filled="f" stroked="f" strokeweight=".5pt">
            <v:textbox>
              <w:txbxContent>
                <w:p w14:paraId="28E0E241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5654937B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ED19C4">
        <w:rPr>
          <w:noProof/>
        </w:rPr>
        <w:pict w14:anchorId="125462A7">
          <v:shape id="_x0000_s1028" type="#_x0000_t202" style="position:absolute;left:0;text-align:left;margin-left:129.75pt;margin-top:481.3pt;width:66.75pt;height:52.5pt;z-index:-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" filled="f" stroked="f" strokeweight=".5pt">
            <v:textbox>
              <w:txbxContent>
                <w:p w14:paraId="00DD10B1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3BD601C3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ED19C4">
        <w:rPr>
          <w:noProof/>
        </w:rPr>
        <w:pict w14:anchorId="4A595F02">
          <v:shape id="Tekstiruutu 3" o:spid="_x0000_s1026" type="#_x0000_t202" style="position:absolute;left:0;text-align:left;margin-left:126.75pt;margin-top:481.3pt;width:66.75pt;height:52.5pt;z-index:-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" filled="f" stroked="f" strokeweight=".5pt">
            <v:textbox>
              <w:txbxContent>
                <w:p w14:paraId="6D24EE48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3CD62B01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F20B10" w:rsidRPr="0026259B">
        <w:rPr>
          <w:rFonts w:ascii="Verdana" w:hAnsi="Verdana" w:cs="Arial"/>
          <w:b/>
          <w:color w:val="0033CC"/>
          <w:sz w:val="20"/>
        </w:rPr>
        <w:t xml:space="preserve"> </w:t>
      </w:r>
    </w:p>
    <w:p w14:paraId="7FDA7D51" w14:textId="77777777" w:rsidR="00E840DD" w:rsidRPr="0026259B" w:rsidRDefault="00E840DD" w:rsidP="009E6E7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</w:rPr>
      </w:pPr>
      <w:r w:rsidRPr="0026259B">
        <w:rPr>
          <w:rFonts w:ascii="Verdana" w:hAnsi="Verdana" w:cs="Arial"/>
          <w:b/>
          <w:color w:val="0066FF"/>
          <w:sz w:val="20"/>
        </w:rPr>
        <w:t xml:space="preserve">UFP </w:t>
      </w:r>
      <w:r w:rsidR="009E6E73" w:rsidRPr="0026259B">
        <w:rPr>
          <w:rFonts w:ascii="Verdana" w:hAnsi="Verdana" w:cs="Arial"/>
          <w:b/>
          <w:color w:val="0066FF"/>
          <w:sz w:val="20"/>
        </w:rPr>
        <w:t xml:space="preserve">  </w:t>
      </w:r>
      <w:r w:rsidRPr="0026259B">
        <w:rPr>
          <w:rFonts w:ascii="Verdana" w:hAnsi="Verdana" w:cs="Arial"/>
          <w:b/>
          <w:color w:val="0066FF"/>
          <w:sz w:val="20"/>
        </w:rPr>
        <w:t xml:space="preserve"> </w:t>
      </w:r>
    </w:p>
    <w:p w14:paraId="7C06885B" w14:textId="77777777" w:rsidR="00E840DD" w:rsidRPr="0026259B" w:rsidRDefault="00E840DD" w:rsidP="009E6E7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</w:rPr>
      </w:pPr>
      <w:r w:rsidRPr="0026259B">
        <w:rPr>
          <w:rFonts w:ascii="Verdana" w:hAnsi="Verdana" w:cs="Arial"/>
          <w:b/>
          <w:color w:val="6699FF"/>
          <w:sz w:val="20"/>
        </w:rPr>
        <w:t xml:space="preserve">FEP       </w:t>
      </w:r>
      <w:r w:rsidR="009E6E73" w:rsidRPr="0026259B">
        <w:rPr>
          <w:rFonts w:ascii="Verdana" w:hAnsi="Verdana" w:cs="Arial"/>
          <w:b/>
          <w:color w:val="6699FF"/>
          <w:sz w:val="20"/>
        </w:rPr>
        <w:t xml:space="preserve">  </w:t>
      </w:r>
      <w:r w:rsidR="00ED19C4">
        <w:rPr>
          <w:noProof/>
        </w:rPr>
        <w:pict w14:anchorId="619EAE5C">
          <v:shape id="_x0000_s1031" type="#_x0000_t202" style="position:absolute;left:0;text-align:left;margin-left:126.75pt;margin-top:481.3pt;width:66.75pt;height:52.5pt;z-index:-3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" filled="f" stroked="f" strokeweight=".5pt">
            <v:textbox>
              <w:txbxContent>
                <w:p w14:paraId="53D6DE02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750FE789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14:paraId="21A9F5AF" w14:textId="77777777" w:rsidR="001429B7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  <w:r w:rsidRPr="0026259B">
        <w:rPr>
          <w:rFonts w:ascii="Verdana" w:hAnsi="Verdana" w:cs="Arial"/>
          <w:b/>
          <w:color w:val="6699FF"/>
          <w:sz w:val="20"/>
        </w:rPr>
        <w:t xml:space="preserve">                             </w:t>
      </w:r>
    </w:p>
    <w:p w14:paraId="10430056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75709AD6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7BF0FB66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66E97B67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2630084B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0066FF"/>
          <w:sz w:val="20"/>
        </w:rPr>
      </w:pPr>
    </w:p>
    <w:p w14:paraId="1BBAF1FA" w14:textId="77777777" w:rsidR="00E840DD" w:rsidRPr="0026259B" w:rsidRDefault="00E840DD" w:rsidP="00863D01">
      <w:pPr>
        <w:jc w:val="center"/>
        <w:rPr>
          <w:rFonts w:ascii="Verdana" w:hAnsi="Verdana"/>
          <w:szCs w:val="22"/>
        </w:rPr>
      </w:pPr>
    </w:p>
    <w:p w14:paraId="6DE1B74B" w14:textId="77777777" w:rsidR="00863D01" w:rsidRPr="0026259B" w:rsidRDefault="00ED19C4" w:rsidP="00863D01">
      <w:pPr>
        <w:jc w:val="center"/>
        <w:rPr>
          <w:rFonts w:ascii="Verdana" w:hAnsi="Verdana"/>
          <w:szCs w:val="22"/>
        </w:rPr>
      </w:pPr>
      <w:r>
        <w:rPr>
          <w:noProof/>
        </w:rPr>
        <w:lastRenderedPageBreak/>
        <w:pict w14:anchorId="1F93E913">
          <v:shape id="_x0000_s1032" type="#_x0000_t75" style="position:absolute;left:0;text-align:left;margin-left:46.35pt;margin-top:0;width:90pt;height:85.8pt;z-index:-2">
            <v:imagedata r:id="rId13" o:title="usp logo"/>
          </v:shape>
        </w:pict>
      </w:r>
    </w:p>
    <w:p w14:paraId="0741B049" w14:textId="77777777" w:rsidR="00863D01" w:rsidRPr="0026259B" w:rsidRDefault="00863D01" w:rsidP="00863D01">
      <w:pPr>
        <w:jc w:val="center"/>
        <w:rPr>
          <w:rFonts w:ascii="Verdana" w:hAnsi="Verdana"/>
          <w:szCs w:val="22"/>
        </w:rPr>
      </w:pPr>
    </w:p>
    <w:p w14:paraId="7E1493B1" w14:textId="77777777" w:rsidR="00E840DD" w:rsidRPr="0026259B" w:rsidRDefault="00E840DD" w:rsidP="00EC1837">
      <w:pPr>
        <w:rPr>
          <w:rFonts w:ascii="Verdana" w:hAnsi="Verdana"/>
          <w:szCs w:val="22"/>
        </w:rPr>
      </w:pPr>
    </w:p>
    <w:p w14:paraId="7672EFD3" w14:textId="77777777" w:rsidR="00E840DD" w:rsidRPr="0026259B" w:rsidRDefault="00E840DD" w:rsidP="00EC1837">
      <w:pPr>
        <w:rPr>
          <w:rFonts w:ascii="Verdana" w:hAnsi="Verdana"/>
          <w:szCs w:val="22"/>
        </w:rPr>
      </w:pPr>
    </w:p>
    <w:p w14:paraId="32675BAD" w14:textId="77777777" w:rsidR="00863D01" w:rsidRP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Ulkosuomalaisparlamentti perustettiin vuonna 1997 ulkosuomalaisyhteisöjen </w:t>
      </w:r>
      <w:r w:rsidRPr="00863D01">
        <w:rPr>
          <w:rFonts w:ascii="Verdana" w:hAnsi="Verdana"/>
          <w:b/>
          <w:i/>
          <w:szCs w:val="22"/>
        </w:rPr>
        <w:t>yhteistyöfoorumiksi</w:t>
      </w:r>
      <w:r w:rsidRPr="00863D01">
        <w:rPr>
          <w:rFonts w:ascii="Verdana" w:hAnsi="Verdana"/>
          <w:szCs w:val="22"/>
        </w:rPr>
        <w:t>, jossa maailmalla asuvat suomalaiset yhdessä päättävät tärkeäksi kokemistaan asioista.</w:t>
      </w:r>
    </w:p>
    <w:p w14:paraId="4234D696" w14:textId="77777777" w:rsidR="00863D01" w:rsidRP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Ulkosuomalaisparlamentti on </w:t>
      </w:r>
      <w:r w:rsidRPr="00863D01">
        <w:rPr>
          <w:rFonts w:ascii="Verdana" w:hAnsi="Verdana"/>
          <w:b/>
          <w:bCs/>
          <w:i/>
          <w:iCs/>
          <w:szCs w:val="22"/>
        </w:rPr>
        <w:t>kanava</w:t>
      </w:r>
      <w:r w:rsidRPr="00863D01">
        <w:rPr>
          <w:rFonts w:ascii="Verdana" w:hAnsi="Verdana"/>
          <w:szCs w:val="22"/>
        </w:rPr>
        <w:t>, jonka kautta ulkosuomalaisten yhteiset päätökset välittyvät Suomen valtiolle ja kansalaisjärjestöille.</w:t>
      </w:r>
    </w:p>
    <w:p w14:paraId="00191110" w14:textId="77777777" w:rsidR="00863D01" w:rsidRP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Ulkosuomalaisparlamentti on </w:t>
      </w:r>
      <w:r w:rsidRPr="00863D01">
        <w:rPr>
          <w:rFonts w:ascii="Verdana" w:hAnsi="Verdana"/>
          <w:b/>
          <w:bCs/>
          <w:i/>
          <w:iCs/>
          <w:szCs w:val="22"/>
        </w:rPr>
        <w:t>vaikuttaja</w:t>
      </w:r>
      <w:r w:rsidRPr="00863D01">
        <w:rPr>
          <w:rFonts w:ascii="Verdana" w:hAnsi="Verdana"/>
          <w:szCs w:val="22"/>
        </w:rPr>
        <w:t>, joka huolehtii, että ulkosuomalaisten näkökulmat huomioidaan julkishallinnon päätöksiä tehtäessä.</w:t>
      </w:r>
    </w:p>
    <w:p w14:paraId="5CB03ABF" w14:textId="77777777" w:rsid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Ulkosuomalaisparlamentin </w:t>
      </w:r>
      <w:r w:rsidRPr="00863D01">
        <w:rPr>
          <w:rFonts w:ascii="Verdana" w:hAnsi="Verdana"/>
          <w:b/>
          <w:i/>
          <w:szCs w:val="22"/>
        </w:rPr>
        <w:t>toiminta</w:t>
      </w:r>
      <w:r w:rsidRPr="00863D01">
        <w:rPr>
          <w:rFonts w:ascii="Verdana" w:hAnsi="Verdana"/>
          <w:szCs w:val="22"/>
        </w:rPr>
        <w:t xml:space="preserve"> perustuu ulkosuomalaisyhteisöjen tekemiin aloitteisiin ja ulkosuomalaisparlamentin istuntojen antamiin päätöslauselmiin.</w:t>
      </w:r>
    </w:p>
    <w:p w14:paraId="6FCAAA78" w14:textId="49B392E9" w:rsidR="00F02030" w:rsidRPr="00F02030" w:rsidRDefault="00771C7D" w:rsidP="00EC1837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Yhteensä </w:t>
      </w:r>
      <w:r w:rsidR="004A26C0" w:rsidRPr="0009234D">
        <w:rPr>
          <w:rFonts w:ascii="Verdana" w:hAnsi="Verdana"/>
          <w:bCs/>
          <w:szCs w:val="22"/>
        </w:rPr>
        <w:t>5</w:t>
      </w:r>
      <w:r w:rsidR="00F11751" w:rsidRPr="0009234D">
        <w:rPr>
          <w:rFonts w:ascii="Verdana" w:hAnsi="Verdana"/>
          <w:bCs/>
          <w:szCs w:val="22"/>
        </w:rPr>
        <w:t>4</w:t>
      </w:r>
      <w:r w:rsidR="00C3436E" w:rsidRPr="0009234D">
        <w:rPr>
          <w:rFonts w:ascii="Verdana" w:hAnsi="Verdana"/>
          <w:bCs/>
          <w:szCs w:val="22"/>
        </w:rPr>
        <w:t>3</w:t>
      </w:r>
      <w:r w:rsidR="009720AE">
        <w:rPr>
          <w:rFonts w:ascii="Verdana" w:hAnsi="Verdana"/>
          <w:szCs w:val="22"/>
        </w:rPr>
        <w:t xml:space="preserve"> </w:t>
      </w:r>
      <w:r w:rsidR="00433B87">
        <w:rPr>
          <w:rFonts w:ascii="Verdana" w:hAnsi="Verdana"/>
          <w:szCs w:val="22"/>
        </w:rPr>
        <w:t>ulkosuomalaisyhteisöä 3</w:t>
      </w:r>
      <w:r w:rsidR="00A17EB7">
        <w:rPr>
          <w:rFonts w:ascii="Verdana" w:hAnsi="Verdana"/>
          <w:szCs w:val="22"/>
        </w:rPr>
        <w:t>8</w:t>
      </w:r>
      <w:r w:rsidR="00E37BBC" w:rsidRPr="00F02030">
        <w:rPr>
          <w:rFonts w:ascii="Verdana" w:hAnsi="Verdana"/>
          <w:szCs w:val="22"/>
        </w:rPr>
        <w:t xml:space="preserve"> maasta</w:t>
      </w:r>
      <w:r w:rsidR="00E37BBC">
        <w:rPr>
          <w:rFonts w:ascii="Verdana" w:hAnsi="Verdana"/>
          <w:szCs w:val="22"/>
        </w:rPr>
        <w:t xml:space="preserve"> on ratifioinut </w:t>
      </w:r>
      <w:proofErr w:type="spellStart"/>
      <w:r w:rsidR="00F02030">
        <w:rPr>
          <w:rFonts w:ascii="Verdana" w:hAnsi="Verdana"/>
          <w:szCs w:val="22"/>
        </w:rPr>
        <w:t>USP:n</w:t>
      </w:r>
      <w:proofErr w:type="spellEnd"/>
      <w:r w:rsidR="00F02030">
        <w:rPr>
          <w:rFonts w:ascii="Verdana" w:hAnsi="Verdana"/>
          <w:szCs w:val="22"/>
        </w:rPr>
        <w:t xml:space="preserve"> säännöt.</w:t>
      </w:r>
    </w:p>
    <w:p w14:paraId="4CFAB973" w14:textId="77777777" w:rsidR="001418CF" w:rsidRDefault="001418CF">
      <w:pPr>
        <w:pStyle w:val="Leipteksti"/>
        <w:rPr>
          <w:b/>
          <w:bCs/>
          <w:color w:val="0000FF"/>
          <w:sz w:val="36"/>
        </w:rPr>
      </w:pPr>
    </w:p>
    <w:p w14:paraId="49A9545B" w14:textId="77777777" w:rsidR="00863D01" w:rsidRDefault="00863D01">
      <w:pPr>
        <w:pStyle w:val="Leipteksti"/>
        <w:rPr>
          <w:b/>
          <w:bCs/>
          <w:color w:val="0000FF"/>
          <w:sz w:val="40"/>
        </w:rPr>
      </w:pPr>
    </w:p>
    <w:p w14:paraId="00161043" w14:textId="77777777" w:rsidR="00B36F8D" w:rsidRDefault="00B36F8D" w:rsidP="00EC1837">
      <w:pPr>
        <w:ind w:left="720"/>
        <w:jc w:val="center"/>
        <w:rPr>
          <w:rFonts w:ascii="Verdana" w:hAnsi="Verdana"/>
          <w:b/>
          <w:bCs/>
          <w:sz w:val="32"/>
          <w:szCs w:val="32"/>
        </w:rPr>
      </w:pPr>
    </w:p>
    <w:p w14:paraId="697A8EB6" w14:textId="77777777" w:rsidR="00863D01" w:rsidRPr="00E04A42" w:rsidRDefault="00863D01" w:rsidP="00EC1837">
      <w:pPr>
        <w:ind w:left="720"/>
        <w:jc w:val="center"/>
        <w:rPr>
          <w:rFonts w:ascii="Verdana" w:hAnsi="Verdana"/>
          <w:b/>
          <w:bCs/>
          <w:sz w:val="32"/>
          <w:szCs w:val="32"/>
        </w:rPr>
      </w:pPr>
      <w:r w:rsidRPr="00E04A42">
        <w:rPr>
          <w:rFonts w:ascii="Verdana" w:hAnsi="Verdana"/>
          <w:b/>
          <w:bCs/>
          <w:sz w:val="32"/>
          <w:szCs w:val="32"/>
        </w:rPr>
        <w:t>MITEN MUKAAN?</w:t>
      </w:r>
    </w:p>
    <w:p w14:paraId="1DC1DB0D" w14:textId="77777777" w:rsidR="00863D01" w:rsidRPr="00E04A42" w:rsidRDefault="00863D01" w:rsidP="00EC1837">
      <w:pPr>
        <w:ind w:left="720"/>
        <w:jc w:val="center"/>
        <w:rPr>
          <w:rFonts w:ascii="Verdana" w:hAnsi="Verdana"/>
          <w:b/>
          <w:bCs/>
          <w:sz w:val="32"/>
          <w:szCs w:val="32"/>
        </w:rPr>
      </w:pPr>
    </w:p>
    <w:p w14:paraId="30FD374C" w14:textId="77777777" w:rsidR="00303376" w:rsidRPr="00863D01" w:rsidRDefault="00303376" w:rsidP="00303376">
      <w:pPr>
        <w:ind w:left="720"/>
        <w:jc w:val="center"/>
        <w:rPr>
          <w:rFonts w:ascii="Verdana" w:hAnsi="Verdana"/>
          <w:szCs w:val="22"/>
        </w:rPr>
      </w:pPr>
      <w:r>
        <w:rPr>
          <w:rFonts w:ascii="Verdana" w:hAnsi="Verdana" w:cs="Arial"/>
          <w:szCs w:val="22"/>
        </w:rPr>
        <w:t>Ulkosuomalaisparlamentin jäsenet ovat ulkomailla toimivia suomalaisyhteisöjä.</w:t>
      </w:r>
    </w:p>
    <w:p w14:paraId="7D3F3393" w14:textId="77777777" w:rsidR="00EC1837" w:rsidRDefault="00863D01" w:rsidP="00EC1837">
      <w:pPr>
        <w:ind w:left="720"/>
        <w:jc w:val="center"/>
        <w:rPr>
          <w:rFonts w:ascii="Verdana" w:hAnsi="Verdana" w:cs="Arial"/>
          <w:szCs w:val="22"/>
        </w:rPr>
      </w:pPr>
      <w:r w:rsidRPr="00863D01">
        <w:rPr>
          <w:rFonts w:ascii="Verdana" w:hAnsi="Verdana" w:cs="Arial"/>
          <w:szCs w:val="22"/>
        </w:rPr>
        <w:t xml:space="preserve">Ulkosuomalaisparlamentin toimintaan voivat tulla mukaan kaikki </w:t>
      </w:r>
      <w:r w:rsidR="00EC1837" w:rsidRPr="00863D01">
        <w:rPr>
          <w:rFonts w:ascii="Verdana" w:hAnsi="Verdana" w:cs="Arial"/>
          <w:szCs w:val="22"/>
        </w:rPr>
        <w:t>ulko</w:t>
      </w:r>
      <w:r w:rsidR="00EC1837">
        <w:rPr>
          <w:rFonts w:ascii="Verdana" w:hAnsi="Verdana" w:cs="Arial"/>
          <w:szCs w:val="22"/>
        </w:rPr>
        <w:t>s</w:t>
      </w:r>
      <w:r w:rsidR="00EC1837" w:rsidRPr="00863D01">
        <w:rPr>
          <w:rFonts w:ascii="Verdana" w:hAnsi="Verdana" w:cs="Arial"/>
          <w:szCs w:val="22"/>
        </w:rPr>
        <w:t>uomalaiset</w:t>
      </w:r>
      <w:r w:rsidRPr="00863D01">
        <w:rPr>
          <w:rFonts w:ascii="Verdana" w:hAnsi="Verdana" w:cs="Arial"/>
          <w:szCs w:val="22"/>
        </w:rPr>
        <w:t xml:space="preserve"> – oli heillä Suomen </w:t>
      </w:r>
      <w:r w:rsidR="00EC1837">
        <w:rPr>
          <w:rFonts w:ascii="Verdana" w:hAnsi="Verdana" w:cs="Arial"/>
          <w:szCs w:val="22"/>
        </w:rPr>
        <w:t>kansalaisuus</w:t>
      </w:r>
      <w:r w:rsidRPr="00863D01">
        <w:rPr>
          <w:rFonts w:ascii="Verdana" w:hAnsi="Verdana" w:cs="Arial"/>
          <w:szCs w:val="22"/>
        </w:rPr>
        <w:t xml:space="preserve"> tai ei. </w:t>
      </w:r>
    </w:p>
    <w:p w14:paraId="7CAA8DDA" w14:textId="77777777" w:rsidR="00863D01" w:rsidRDefault="00863D01" w:rsidP="00EC1837">
      <w:pPr>
        <w:ind w:left="720"/>
        <w:jc w:val="center"/>
        <w:rPr>
          <w:rFonts w:ascii="Verdana" w:hAnsi="Verdana" w:cs="Arial"/>
          <w:szCs w:val="22"/>
        </w:rPr>
      </w:pPr>
      <w:r w:rsidRPr="00863D01">
        <w:rPr>
          <w:rFonts w:ascii="Verdana" w:hAnsi="Verdana" w:cs="Arial"/>
          <w:szCs w:val="22"/>
        </w:rPr>
        <w:t>Osallistumiseen riittää suomalainen tausta ja toiminta ulkosuomalaisyhteisössä, joka on vahvistanut parlamentin säännöt.</w:t>
      </w:r>
    </w:p>
    <w:p w14:paraId="3610E359" w14:textId="77777777" w:rsidR="00863D01" w:rsidRPr="00EC1837" w:rsidRDefault="00863D01" w:rsidP="00EC1837">
      <w:pPr>
        <w:ind w:left="720"/>
        <w:jc w:val="center"/>
        <w:rPr>
          <w:rFonts w:ascii="Verdana" w:hAnsi="Verdana"/>
          <w:b/>
          <w:szCs w:val="22"/>
        </w:rPr>
      </w:pPr>
      <w:r w:rsidRPr="00EC1837">
        <w:rPr>
          <w:rFonts w:ascii="Verdana" w:hAnsi="Verdana"/>
          <w:b/>
          <w:szCs w:val="22"/>
        </w:rPr>
        <w:t>Ota yhteyttä alueesi varapuhemieheen tai sihteeristöön!</w:t>
      </w:r>
    </w:p>
    <w:p w14:paraId="1FFA445D" w14:textId="37497640" w:rsidR="00863D01" w:rsidRPr="00E04A42" w:rsidRDefault="00ED19C4" w:rsidP="00863D01">
      <w:pPr>
        <w:ind w:left="720"/>
        <w:jc w:val="center"/>
      </w:pPr>
      <w:r>
        <w:pict w14:anchorId="31EC3E07">
          <v:shape id="_x0000_i1027" type="#_x0000_t75" style="width:139.65pt;height:105.5pt">
            <v:imagedata r:id="rId14" o:title="USP-maapallo yhteisöuutiskirje + USP-syyskirje 12102020"/>
          </v:shape>
        </w:pict>
      </w:r>
    </w:p>
    <w:p w14:paraId="5F1D68A5" w14:textId="77777777" w:rsidR="00863D01" w:rsidRPr="00E04A42" w:rsidRDefault="00863D01" w:rsidP="00863D01">
      <w:pPr>
        <w:ind w:left="720"/>
      </w:pPr>
    </w:p>
    <w:p w14:paraId="06445903" w14:textId="77777777" w:rsidR="00303376" w:rsidRDefault="00303376" w:rsidP="00863D01">
      <w:pPr>
        <w:jc w:val="center"/>
        <w:rPr>
          <w:rFonts w:ascii="Verdana" w:hAnsi="Verdana"/>
          <w:b/>
          <w:bCs/>
          <w:szCs w:val="22"/>
        </w:rPr>
      </w:pPr>
    </w:p>
    <w:p w14:paraId="4CEC90B9" w14:textId="1D594460" w:rsidR="005B3DCE" w:rsidRDefault="00ED19C4" w:rsidP="00863D01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pict w14:anchorId="4EC8BD4C">
          <v:shape id="_x0000_i1028" type="#_x0000_t75" style="width:207.35pt;height:39.1pt">
            <v:imagedata r:id="rId15" o:title="USP-logo_konv_cmyk"/>
          </v:shape>
        </w:pict>
      </w:r>
    </w:p>
    <w:p w14:paraId="07177E1E" w14:textId="7FB799A9" w:rsidR="00863D01" w:rsidRPr="00EC1837" w:rsidRDefault="00863D01" w:rsidP="00863D01">
      <w:pPr>
        <w:jc w:val="center"/>
        <w:rPr>
          <w:rFonts w:ascii="Verdana" w:hAnsi="Verdana"/>
          <w:sz w:val="28"/>
          <w:szCs w:val="28"/>
        </w:rPr>
      </w:pPr>
      <w:r w:rsidRPr="00EC1837">
        <w:rPr>
          <w:rFonts w:ascii="Verdana" w:hAnsi="Verdana"/>
          <w:b/>
          <w:bCs/>
          <w:sz w:val="28"/>
          <w:szCs w:val="28"/>
        </w:rPr>
        <w:t xml:space="preserve">Puhemiehistö </w:t>
      </w:r>
      <w:r w:rsidR="003C0826">
        <w:rPr>
          <w:rFonts w:ascii="Verdana" w:hAnsi="Verdana"/>
          <w:b/>
          <w:bCs/>
          <w:sz w:val="28"/>
          <w:szCs w:val="28"/>
        </w:rPr>
        <w:t>202</w:t>
      </w:r>
      <w:r w:rsidR="00F11751">
        <w:rPr>
          <w:rFonts w:ascii="Verdana" w:hAnsi="Verdana"/>
          <w:b/>
          <w:bCs/>
          <w:sz w:val="28"/>
          <w:szCs w:val="28"/>
        </w:rPr>
        <w:t>1</w:t>
      </w:r>
      <w:r w:rsidR="002A2C79">
        <w:rPr>
          <w:rFonts w:ascii="Verdana" w:hAnsi="Verdana"/>
          <w:b/>
          <w:bCs/>
          <w:sz w:val="28"/>
          <w:szCs w:val="28"/>
        </w:rPr>
        <w:t>–202x</w:t>
      </w:r>
    </w:p>
    <w:p w14:paraId="2B4DF6F4" w14:textId="77777777" w:rsidR="00863D01" w:rsidRPr="00863D01" w:rsidRDefault="00863D01" w:rsidP="00863D01">
      <w:pPr>
        <w:jc w:val="center"/>
        <w:rPr>
          <w:rFonts w:ascii="Verdana" w:hAnsi="Verdana"/>
          <w:szCs w:val="22"/>
        </w:rPr>
      </w:pPr>
    </w:p>
    <w:p w14:paraId="66D19453" w14:textId="5690EE3C" w:rsidR="00863D01" w:rsidRPr="00863D01" w:rsidRDefault="00863D01" w:rsidP="0009234D">
      <w:pPr>
        <w:spacing w:after="360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Puhemies:</w:t>
      </w:r>
      <w:r w:rsidRPr="00863D01">
        <w:rPr>
          <w:rFonts w:ascii="Verdana" w:hAnsi="Verdana"/>
          <w:szCs w:val="22"/>
        </w:rPr>
        <w:t xml:space="preserve"> </w:t>
      </w:r>
      <w:r w:rsidR="003C0826">
        <w:rPr>
          <w:rFonts w:ascii="Verdana" w:hAnsi="Verdana"/>
          <w:szCs w:val="22"/>
        </w:rPr>
        <w:t xml:space="preserve">Markus Aaltonen (25.4.2019 </w:t>
      </w:r>
      <w:r w:rsidR="00D16401">
        <w:rPr>
          <w:rFonts w:ascii="Arial" w:hAnsi="Arial" w:cs="Arial"/>
          <w:szCs w:val="22"/>
        </w:rPr>
        <w:t>→</w:t>
      </w:r>
      <w:r w:rsidR="003C0826">
        <w:rPr>
          <w:rFonts w:ascii="Verdana" w:hAnsi="Verdana"/>
          <w:szCs w:val="22"/>
        </w:rPr>
        <w:t>)</w:t>
      </w:r>
    </w:p>
    <w:p w14:paraId="113421A0" w14:textId="77777777" w:rsidR="00863D01" w:rsidRPr="00863D01" w:rsidRDefault="00863D01" w:rsidP="00863D01">
      <w:pPr>
        <w:jc w:val="center"/>
        <w:rPr>
          <w:rFonts w:ascii="Verdana" w:hAnsi="Verdana"/>
          <w:b/>
          <w:bCs/>
          <w:szCs w:val="22"/>
        </w:rPr>
      </w:pPr>
      <w:r w:rsidRPr="00863D01">
        <w:rPr>
          <w:rFonts w:ascii="Verdana" w:hAnsi="Verdana"/>
          <w:b/>
          <w:bCs/>
          <w:szCs w:val="22"/>
        </w:rPr>
        <w:t>Varapuhemiehet</w:t>
      </w:r>
      <w:r>
        <w:rPr>
          <w:rFonts w:ascii="Verdana" w:hAnsi="Verdana"/>
          <w:b/>
          <w:bCs/>
          <w:szCs w:val="22"/>
        </w:rPr>
        <w:t>:</w:t>
      </w:r>
    </w:p>
    <w:p w14:paraId="17FAB911" w14:textId="77777777" w:rsidR="00863D01" w:rsidRDefault="00863D01" w:rsidP="00863D01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Pohjois-Eurooppa:</w:t>
      </w:r>
      <w:r w:rsidRPr="00863D01">
        <w:rPr>
          <w:rFonts w:ascii="Verdana" w:hAnsi="Verdana"/>
          <w:szCs w:val="22"/>
        </w:rPr>
        <w:t xml:space="preserve"> </w:t>
      </w:r>
      <w:r w:rsidR="0028065A">
        <w:rPr>
          <w:rFonts w:ascii="Verdana" w:hAnsi="Verdana"/>
          <w:szCs w:val="22"/>
        </w:rPr>
        <w:t>Seija Sjöstedt</w:t>
      </w:r>
    </w:p>
    <w:p w14:paraId="089A6EA9" w14:textId="77777777" w:rsidR="003F374D" w:rsidRPr="00863D01" w:rsidRDefault="003F374D" w:rsidP="003F374D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Itä-Eurooppa:</w:t>
      </w:r>
      <w:r w:rsidRPr="00863D01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Sakari Neuvonen</w:t>
      </w:r>
    </w:p>
    <w:p w14:paraId="279406B0" w14:textId="54A4D945" w:rsidR="003F374D" w:rsidRPr="00863D01" w:rsidRDefault="003F374D" w:rsidP="003F374D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Keski-Eurooppa:</w:t>
      </w:r>
      <w:r w:rsidRPr="00863D01">
        <w:rPr>
          <w:rFonts w:ascii="Verdana" w:hAnsi="Verdana"/>
          <w:szCs w:val="22"/>
        </w:rPr>
        <w:t xml:space="preserve"> </w:t>
      </w:r>
      <w:r w:rsidR="00513DF8">
        <w:rPr>
          <w:rFonts w:ascii="Verdana" w:hAnsi="Verdana"/>
          <w:szCs w:val="22"/>
        </w:rPr>
        <w:t xml:space="preserve">                     </w:t>
      </w:r>
      <w:r>
        <w:rPr>
          <w:rFonts w:ascii="Verdana" w:hAnsi="Verdana"/>
          <w:szCs w:val="22"/>
        </w:rPr>
        <w:t>Ka</w:t>
      </w:r>
      <w:r w:rsidR="002A2C79">
        <w:rPr>
          <w:rFonts w:ascii="Verdana" w:hAnsi="Verdana"/>
          <w:szCs w:val="22"/>
        </w:rPr>
        <w:t>ri Henrik Tumelius</w:t>
      </w:r>
    </w:p>
    <w:p w14:paraId="74D157BD" w14:textId="77777777" w:rsidR="00DE4F95" w:rsidRDefault="003F374D" w:rsidP="003F374D">
      <w:pPr>
        <w:pStyle w:val="Eivli"/>
        <w:jc w:val="center"/>
        <w:rPr>
          <w:rFonts w:ascii="Verdana" w:hAnsi="Verdana"/>
          <w:b/>
          <w:szCs w:val="22"/>
        </w:rPr>
      </w:pPr>
      <w:r>
        <w:rPr>
          <w:rFonts w:ascii="Verdana" w:hAnsi="Verdana"/>
          <w:b/>
          <w:szCs w:val="22"/>
        </w:rPr>
        <w:t>Etelä-Eurooppa</w:t>
      </w:r>
      <w:r w:rsidRPr="00863D01">
        <w:rPr>
          <w:rFonts w:ascii="Verdana" w:hAnsi="Verdana"/>
          <w:b/>
          <w:szCs w:val="22"/>
        </w:rPr>
        <w:t xml:space="preserve">, </w:t>
      </w:r>
      <w:r>
        <w:rPr>
          <w:rFonts w:ascii="Verdana" w:hAnsi="Verdana"/>
          <w:b/>
          <w:szCs w:val="22"/>
        </w:rPr>
        <w:t xml:space="preserve">Afrikka ja </w:t>
      </w:r>
    </w:p>
    <w:p w14:paraId="1E1FEAA5" w14:textId="56F4B9CF" w:rsidR="003F374D" w:rsidRPr="00F11751" w:rsidRDefault="003F374D" w:rsidP="003F374D">
      <w:pPr>
        <w:pStyle w:val="Eivli"/>
        <w:jc w:val="center"/>
        <w:rPr>
          <w:rFonts w:ascii="Verdana" w:hAnsi="Verdana"/>
          <w:szCs w:val="22"/>
        </w:rPr>
      </w:pPr>
      <w:r w:rsidRPr="00F11751">
        <w:rPr>
          <w:rFonts w:ascii="Verdana" w:hAnsi="Verdana"/>
          <w:b/>
          <w:szCs w:val="22"/>
        </w:rPr>
        <w:t>Lähi-Itä</w:t>
      </w:r>
      <w:r w:rsidRPr="00F11751">
        <w:rPr>
          <w:rFonts w:ascii="Verdana" w:hAnsi="Verdana"/>
          <w:szCs w:val="22"/>
        </w:rPr>
        <w:t xml:space="preserve">: </w:t>
      </w:r>
      <w:r w:rsidR="002A2C79">
        <w:rPr>
          <w:rFonts w:ascii="Verdana" w:hAnsi="Verdana"/>
          <w:szCs w:val="22"/>
        </w:rPr>
        <w:t>Marko Suomalainen</w:t>
      </w:r>
    </w:p>
    <w:p w14:paraId="49796E85" w14:textId="77777777" w:rsidR="003F374D" w:rsidRPr="00F11751" w:rsidRDefault="003F374D" w:rsidP="003F374D">
      <w:pPr>
        <w:pStyle w:val="Eivli"/>
        <w:jc w:val="center"/>
        <w:rPr>
          <w:rFonts w:ascii="Verdana" w:hAnsi="Verdana"/>
          <w:szCs w:val="22"/>
        </w:rPr>
      </w:pPr>
    </w:p>
    <w:p w14:paraId="5291AF18" w14:textId="77777777" w:rsidR="003F374D" w:rsidRPr="00F11751" w:rsidRDefault="00F20B10" w:rsidP="003F374D">
      <w:pPr>
        <w:jc w:val="center"/>
        <w:rPr>
          <w:rFonts w:ascii="Verdana" w:hAnsi="Verdana"/>
          <w:b/>
          <w:bCs/>
          <w:szCs w:val="22"/>
        </w:rPr>
      </w:pPr>
      <w:r w:rsidRPr="00F11751">
        <w:rPr>
          <w:rFonts w:ascii="Verdana" w:hAnsi="Verdana"/>
          <w:b/>
          <w:bCs/>
          <w:szCs w:val="22"/>
        </w:rPr>
        <w:t>S</w:t>
      </w:r>
      <w:r w:rsidR="003F374D" w:rsidRPr="00F11751">
        <w:rPr>
          <w:rFonts w:ascii="Verdana" w:hAnsi="Verdana"/>
          <w:b/>
          <w:bCs/>
          <w:szCs w:val="22"/>
        </w:rPr>
        <w:t>uomenruotsalaiset</w:t>
      </w:r>
      <w:r w:rsidRPr="00F11751">
        <w:rPr>
          <w:rFonts w:ascii="Verdana" w:hAnsi="Verdana"/>
          <w:b/>
          <w:bCs/>
          <w:szCs w:val="22"/>
        </w:rPr>
        <w:t xml:space="preserve"> maailmalla</w:t>
      </w:r>
      <w:r w:rsidR="003F374D" w:rsidRPr="00F11751">
        <w:rPr>
          <w:rFonts w:ascii="Verdana" w:hAnsi="Verdana"/>
          <w:b/>
          <w:bCs/>
          <w:szCs w:val="22"/>
        </w:rPr>
        <w:t xml:space="preserve">/ </w:t>
      </w:r>
      <w:proofErr w:type="spellStart"/>
      <w:r w:rsidR="003F374D" w:rsidRPr="00F11751">
        <w:rPr>
          <w:rFonts w:ascii="Verdana" w:hAnsi="Verdana"/>
          <w:b/>
          <w:bCs/>
          <w:szCs w:val="22"/>
        </w:rPr>
        <w:t>Finlandssvenskar</w:t>
      </w:r>
      <w:proofErr w:type="spellEnd"/>
      <w:r w:rsidR="003F374D" w:rsidRPr="00F11751">
        <w:rPr>
          <w:rFonts w:ascii="Verdana" w:hAnsi="Verdana"/>
          <w:b/>
          <w:bCs/>
          <w:szCs w:val="22"/>
        </w:rPr>
        <w:t xml:space="preserve"> i </w:t>
      </w:r>
      <w:proofErr w:type="spellStart"/>
      <w:r w:rsidR="003F374D" w:rsidRPr="00F11751">
        <w:rPr>
          <w:rFonts w:ascii="Verdana" w:hAnsi="Verdana"/>
          <w:b/>
          <w:bCs/>
          <w:szCs w:val="22"/>
        </w:rPr>
        <w:t>världen</w:t>
      </w:r>
      <w:proofErr w:type="spellEnd"/>
      <w:r w:rsidR="003F374D" w:rsidRPr="00F11751">
        <w:rPr>
          <w:rFonts w:ascii="Verdana" w:hAnsi="Verdana"/>
          <w:szCs w:val="22"/>
        </w:rPr>
        <w:t>: Barbro Allardt Ljunggren</w:t>
      </w:r>
    </w:p>
    <w:p w14:paraId="39F71033" w14:textId="77777777" w:rsidR="003F374D" w:rsidRPr="00863D01" w:rsidRDefault="003F374D" w:rsidP="003F374D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Yhdysvallat ja Latinalainen Amerikka:</w:t>
      </w:r>
      <w:r>
        <w:rPr>
          <w:rFonts w:ascii="Verdana" w:hAnsi="Verdana"/>
          <w:szCs w:val="22"/>
        </w:rPr>
        <w:t xml:space="preserve"> Hanna Wagner</w:t>
      </w:r>
    </w:p>
    <w:p w14:paraId="56353E41" w14:textId="3B221616" w:rsidR="003F374D" w:rsidRDefault="003F374D" w:rsidP="003F374D">
      <w:pPr>
        <w:jc w:val="center"/>
        <w:rPr>
          <w:rFonts w:ascii="Verdana" w:hAnsi="Verdana"/>
          <w:b/>
          <w:bCs/>
          <w:szCs w:val="22"/>
        </w:rPr>
      </w:pPr>
      <w:r w:rsidRPr="00863D01">
        <w:rPr>
          <w:rFonts w:ascii="Verdana" w:hAnsi="Verdana"/>
          <w:b/>
          <w:bCs/>
          <w:szCs w:val="22"/>
        </w:rPr>
        <w:t>Kanada:</w:t>
      </w:r>
      <w:r w:rsidRPr="00863D01">
        <w:rPr>
          <w:rFonts w:ascii="Verdana" w:hAnsi="Verdana"/>
          <w:szCs w:val="22"/>
        </w:rPr>
        <w:t xml:space="preserve"> </w:t>
      </w:r>
      <w:r w:rsidR="002A2C79">
        <w:rPr>
          <w:rFonts w:ascii="Verdana" w:hAnsi="Verdana"/>
          <w:szCs w:val="22"/>
        </w:rPr>
        <w:t>Irina Ilmokari</w:t>
      </w:r>
      <w:r w:rsidRPr="009D0A2B">
        <w:rPr>
          <w:rFonts w:ascii="Verdana" w:hAnsi="Verdana"/>
          <w:b/>
          <w:bCs/>
          <w:szCs w:val="22"/>
        </w:rPr>
        <w:t xml:space="preserve"> </w:t>
      </w:r>
    </w:p>
    <w:p w14:paraId="53A239A0" w14:textId="77777777" w:rsidR="00DE4F95" w:rsidRDefault="003F374D" w:rsidP="00DE4F95">
      <w:pPr>
        <w:spacing w:after="0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Australia ja Aasia:</w:t>
      </w:r>
      <w:r>
        <w:rPr>
          <w:rFonts w:ascii="Verdana" w:hAnsi="Verdana"/>
          <w:szCs w:val="22"/>
        </w:rPr>
        <w:t xml:space="preserve"> </w:t>
      </w:r>
    </w:p>
    <w:p w14:paraId="11898C30" w14:textId="77777777" w:rsidR="003F374D" w:rsidRPr="00863D01" w:rsidRDefault="003F374D" w:rsidP="00DE4F95">
      <w:pPr>
        <w:spacing w:after="0"/>
        <w:jc w:val="center"/>
        <w:rPr>
          <w:b/>
          <w:bCs/>
          <w:color w:val="0000FF"/>
          <w:szCs w:val="22"/>
        </w:rPr>
      </w:pPr>
      <w:r>
        <w:rPr>
          <w:rFonts w:ascii="Verdana" w:hAnsi="Verdana"/>
          <w:szCs w:val="22"/>
        </w:rPr>
        <w:t xml:space="preserve">Mikko </w:t>
      </w:r>
      <w:r w:rsidR="00DE4F95">
        <w:rPr>
          <w:rFonts w:ascii="Verdana" w:hAnsi="Verdana"/>
          <w:szCs w:val="22"/>
        </w:rPr>
        <w:t xml:space="preserve">(Michael) </w:t>
      </w:r>
      <w:r>
        <w:rPr>
          <w:rFonts w:ascii="Verdana" w:hAnsi="Verdana"/>
          <w:szCs w:val="22"/>
        </w:rPr>
        <w:t>Pekkala</w:t>
      </w:r>
    </w:p>
    <w:sectPr w:rsidR="003F374D" w:rsidRPr="00863D01" w:rsidSect="005F1E7E">
      <w:pgSz w:w="16839" w:h="11907" w:orient="landscape" w:code="9"/>
      <w:pgMar w:top="720" w:right="720" w:bottom="720" w:left="720" w:header="0" w:footer="0" w:gutter="0"/>
      <w:cols w:num="3" w:space="144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57285" w14:textId="77777777" w:rsidR="00ED19C4" w:rsidRDefault="00ED19C4">
      <w:r>
        <w:separator/>
      </w:r>
    </w:p>
  </w:endnote>
  <w:endnote w:type="continuationSeparator" w:id="0">
    <w:p w14:paraId="69D9207B" w14:textId="77777777" w:rsidR="00ED19C4" w:rsidRDefault="00ED1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B1518" w14:textId="77777777" w:rsidR="00ED19C4" w:rsidRDefault="00ED19C4">
      <w:r>
        <w:separator/>
      </w:r>
    </w:p>
  </w:footnote>
  <w:footnote w:type="continuationSeparator" w:id="0">
    <w:p w14:paraId="20CDBCDE" w14:textId="77777777" w:rsidR="00ED19C4" w:rsidRDefault="00ED19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9413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261D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ACD6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D16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868CE06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C0405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A2B392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ECE260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4CAF8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1648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1" w15:restartNumberingAfterBreak="0">
    <w:nsid w:val="09704D2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12" w15:restartNumberingAfterBreak="0">
    <w:nsid w:val="0BC36950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3" w15:restartNumberingAfterBreak="0">
    <w:nsid w:val="127C4664"/>
    <w:multiLevelType w:val="hybridMultilevel"/>
    <w:tmpl w:val="55B8FDE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41BD0"/>
    <w:multiLevelType w:val="hybridMultilevel"/>
    <w:tmpl w:val="6F766F0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F799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6" w15:restartNumberingAfterBreak="0">
    <w:nsid w:val="18645F7B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7" w15:restartNumberingAfterBreak="0">
    <w:nsid w:val="199F30FF"/>
    <w:multiLevelType w:val="hybridMultilevel"/>
    <w:tmpl w:val="C58E7AF2"/>
    <w:lvl w:ilvl="0" w:tplc="040B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A01405"/>
    <w:multiLevelType w:val="hybridMultilevel"/>
    <w:tmpl w:val="4FA04794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A644E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0" w15:restartNumberingAfterBreak="0">
    <w:nsid w:val="455107A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1" w15:restartNumberingAfterBreak="0">
    <w:nsid w:val="4AA60FF0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22" w15:restartNumberingAfterBreak="0">
    <w:nsid w:val="4BC17333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3" w15:restartNumberingAfterBreak="0">
    <w:nsid w:val="4C32701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4" w15:restartNumberingAfterBreak="0">
    <w:nsid w:val="56525124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5" w15:restartNumberingAfterBreak="0">
    <w:nsid w:val="5697347C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6" w15:restartNumberingAfterBreak="0">
    <w:nsid w:val="59FA1C64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7" w15:restartNumberingAfterBreak="0">
    <w:nsid w:val="63AA39F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8" w15:restartNumberingAfterBreak="0">
    <w:nsid w:val="65B93951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9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0" w15:restartNumberingAfterBreak="0">
    <w:nsid w:val="6C247732"/>
    <w:multiLevelType w:val="hybridMultilevel"/>
    <w:tmpl w:val="04405640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32852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32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3" w15:restartNumberingAfterBreak="0">
    <w:nsid w:val="792E3661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31"/>
  </w:num>
  <w:num w:numId="7">
    <w:abstractNumId w:val="21"/>
  </w:num>
  <w:num w:numId="8">
    <w:abstractNumId w:val="29"/>
  </w:num>
  <w:num w:numId="9">
    <w:abstractNumId w:val="32"/>
  </w:num>
  <w:num w:numId="10">
    <w:abstractNumId w:val="33"/>
  </w:num>
  <w:num w:numId="11">
    <w:abstractNumId w:val="27"/>
  </w:num>
  <w:num w:numId="12">
    <w:abstractNumId w:val="19"/>
  </w:num>
  <w:num w:numId="13">
    <w:abstractNumId w:val="24"/>
  </w:num>
  <w:num w:numId="14">
    <w:abstractNumId w:val="11"/>
  </w:num>
  <w:num w:numId="15">
    <w:abstractNumId w:val="26"/>
  </w:num>
  <w:num w:numId="16">
    <w:abstractNumId w:val="28"/>
  </w:num>
  <w:num w:numId="17">
    <w:abstractNumId w:val="25"/>
  </w:num>
  <w:num w:numId="18">
    <w:abstractNumId w:val="22"/>
  </w:num>
  <w:num w:numId="19">
    <w:abstractNumId w:val="20"/>
  </w:num>
  <w:num w:numId="20">
    <w:abstractNumId w:val="10"/>
  </w:num>
  <w:num w:numId="21">
    <w:abstractNumId w:val="16"/>
  </w:num>
  <w:num w:numId="22">
    <w:abstractNumId w:val="23"/>
  </w:num>
  <w:num w:numId="23">
    <w:abstractNumId w:val="12"/>
  </w:num>
  <w:num w:numId="24">
    <w:abstractNumId w:val="15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0"/>
  </w:num>
  <w:num w:numId="31">
    <w:abstractNumId w:val="17"/>
  </w:num>
  <w:num w:numId="32">
    <w:abstractNumId w:val="14"/>
  </w:num>
  <w:num w:numId="33">
    <w:abstractNumId w:val="1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formatting="1" w:enforcement="0"/>
  <w:defaultTabStop w:val="1304"/>
  <w:hyphenationZone w:val="425"/>
  <w:drawingGridHorizontalSpacing w:val="110"/>
  <w:drawingGridVerticalSpacing w:val="71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2238"/>
    <w:rsid w:val="00013750"/>
    <w:rsid w:val="00024903"/>
    <w:rsid w:val="00027FAD"/>
    <w:rsid w:val="000346C3"/>
    <w:rsid w:val="00043BB7"/>
    <w:rsid w:val="00053D39"/>
    <w:rsid w:val="00084E0D"/>
    <w:rsid w:val="0009234D"/>
    <w:rsid w:val="000C26B0"/>
    <w:rsid w:val="000D30C5"/>
    <w:rsid w:val="000F17E0"/>
    <w:rsid w:val="000F5BB4"/>
    <w:rsid w:val="00100386"/>
    <w:rsid w:val="00123E31"/>
    <w:rsid w:val="00131AFC"/>
    <w:rsid w:val="00133CB0"/>
    <w:rsid w:val="001418CF"/>
    <w:rsid w:val="001429B7"/>
    <w:rsid w:val="00156A8E"/>
    <w:rsid w:val="00177079"/>
    <w:rsid w:val="001907B8"/>
    <w:rsid w:val="00190F54"/>
    <w:rsid w:val="00191B65"/>
    <w:rsid w:val="001A3BF7"/>
    <w:rsid w:val="001A48CA"/>
    <w:rsid w:val="001A5F1B"/>
    <w:rsid w:val="001C3F7E"/>
    <w:rsid w:val="00212518"/>
    <w:rsid w:val="0022035C"/>
    <w:rsid w:val="00220FCD"/>
    <w:rsid w:val="00224C09"/>
    <w:rsid w:val="0026259B"/>
    <w:rsid w:val="002669D5"/>
    <w:rsid w:val="0028065A"/>
    <w:rsid w:val="002A2C79"/>
    <w:rsid w:val="002D37B2"/>
    <w:rsid w:val="002E277B"/>
    <w:rsid w:val="002E2F94"/>
    <w:rsid w:val="002F2870"/>
    <w:rsid w:val="002F37A7"/>
    <w:rsid w:val="002F67CB"/>
    <w:rsid w:val="00303376"/>
    <w:rsid w:val="00311FFD"/>
    <w:rsid w:val="003127BE"/>
    <w:rsid w:val="00332316"/>
    <w:rsid w:val="00332470"/>
    <w:rsid w:val="00344916"/>
    <w:rsid w:val="00364038"/>
    <w:rsid w:val="0038313E"/>
    <w:rsid w:val="003B2655"/>
    <w:rsid w:val="003B39DD"/>
    <w:rsid w:val="003C0826"/>
    <w:rsid w:val="003D15CF"/>
    <w:rsid w:val="003D7309"/>
    <w:rsid w:val="003E23DE"/>
    <w:rsid w:val="003F374D"/>
    <w:rsid w:val="003F4D6D"/>
    <w:rsid w:val="00404CDF"/>
    <w:rsid w:val="00420F75"/>
    <w:rsid w:val="00433B87"/>
    <w:rsid w:val="004659A9"/>
    <w:rsid w:val="00473855"/>
    <w:rsid w:val="004839A1"/>
    <w:rsid w:val="0048636D"/>
    <w:rsid w:val="00490D31"/>
    <w:rsid w:val="004A0262"/>
    <w:rsid w:val="004A26C0"/>
    <w:rsid w:val="004B2AEA"/>
    <w:rsid w:val="004D0776"/>
    <w:rsid w:val="004E2A97"/>
    <w:rsid w:val="005102F7"/>
    <w:rsid w:val="00513DF8"/>
    <w:rsid w:val="00541F42"/>
    <w:rsid w:val="00543EBA"/>
    <w:rsid w:val="00576CA7"/>
    <w:rsid w:val="005B3DCE"/>
    <w:rsid w:val="005C10A2"/>
    <w:rsid w:val="005C5CE4"/>
    <w:rsid w:val="005F1E7E"/>
    <w:rsid w:val="00610A62"/>
    <w:rsid w:val="0061244A"/>
    <w:rsid w:val="006146FA"/>
    <w:rsid w:val="006369C8"/>
    <w:rsid w:val="00647BC9"/>
    <w:rsid w:val="00654B83"/>
    <w:rsid w:val="006569DE"/>
    <w:rsid w:val="0067559C"/>
    <w:rsid w:val="00676A8F"/>
    <w:rsid w:val="006B2238"/>
    <w:rsid w:val="0073771A"/>
    <w:rsid w:val="00742C5B"/>
    <w:rsid w:val="007446FE"/>
    <w:rsid w:val="007478CD"/>
    <w:rsid w:val="00762FD4"/>
    <w:rsid w:val="00771C7D"/>
    <w:rsid w:val="00772A13"/>
    <w:rsid w:val="00774469"/>
    <w:rsid w:val="00775904"/>
    <w:rsid w:val="0078787C"/>
    <w:rsid w:val="00787FC0"/>
    <w:rsid w:val="007E5307"/>
    <w:rsid w:val="008009E4"/>
    <w:rsid w:val="00802D52"/>
    <w:rsid w:val="008155E5"/>
    <w:rsid w:val="00825E33"/>
    <w:rsid w:val="008301BD"/>
    <w:rsid w:val="00837026"/>
    <w:rsid w:val="00856574"/>
    <w:rsid w:val="00863D01"/>
    <w:rsid w:val="00864EC8"/>
    <w:rsid w:val="008B364A"/>
    <w:rsid w:val="008C3177"/>
    <w:rsid w:val="008D54AB"/>
    <w:rsid w:val="008F6376"/>
    <w:rsid w:val="0094091A"/>
    <w:rsid w:val="009652A7"/>
    <w:rsid w:val="009720AE"/>
    <w:rsid w:val="009739AC"/>
    <w:rsid w:val="00997FC6"/>
    <w:rsid w:val="009A0400"/>
    <w:rsid w:val="009D03E1"/>
    <w:rsid w:val="009D3236"/>
    <w:rsid w:val="009E6E73"/>
    <w:rsid w:val="00A05AAC"/>
    <w:rsid w:val="00A17EB7"/>
    <w:rsid w:val="00A60D88"/>
    <w:rsid w:val="00A65F18"/>
    <w:rsid w:val="00A7395A"/>
    <w:rsid w:val="00A7766B"/>
    <w:rsid w:val="00A917B1"/>
    <w:rsid w:val="00AA435E"/>
    <w:rsid w:val="00AC16E8"/>
    <w:rsid w:val="00AD705F"/>
    <w:rsid w:val="00AE6959"/>
    <w:rsid w:val="00AF67D7"/>
    <w:rsid w:val="00B01F53"/>
    <w:rsid w:val="00B02876"/>
    <w:rsid w:val="00B142A3"/>
    <w:rsid w:val="00B2441D"/>
    <w:rsid w:val="00B30EFC"/>
    <w:rsid w:val="00B36F8D"/>
    <w:rsid w:val="00B5303E"/>
    <w:rsid w:val="00B76779"/>
    <w:rsid w:val="00B81E0D"/>
    <w:rsid w:val="00B83EBB"/>
    <w:rsid w:val="00B85352"/>
    <w:rsid w:val="00B92589"/>
    <w:rsid w:val="00B926C4"/>
    <w:rsid w:val="00B9443B"/>
    <w:rsid w:val="00BA1AFC"/>
    <w:rsid w:val="00BA5A14"/>
    <w:rsid w:val="00BD662E"/>
    <w:rsid w:val="00BE2B47"/>
    <w:rsid w:val="00BE39E6"/>
    <w:rsid w:val="00BF2C4E"/>
    <w:rsid w:val="00BF6EC7"/>
    <w:rsid w:val="00C041AA"/>
    <w:rsid w:val="00C12EBD"/>
    <w:rsid w:val="00C27BA6"/>
    <w:rsid w:val="00C3436E"/>
    <w:rsid w:val="00C40333"/>
    <w:rsid w:val="00C60A42"/>
    <w:rsid w:val="00C8377D"/>
    <w:rsid w:val="00CA238E"/>
    <w:rsid w:val="00CA23D8"/>
    <w:rsid w:val="00CA443D"/>
    <w:rsid w:val="00CC4C8C"/>
    <w:rsid w:val="00CE09DD"/>
    <w:rsid w:val="00CF001B"/>
    <w:rsid w:val="00D12065"/>
    <w:rsid w:val="00D16401"/>
    <w:rsid w:val="00D2605B"/>
    <w:rsid w:val="00D3473B"/>
    <w:rsid w:val="00D55E9C"/>
    <w:rsid w:val="00D5794E"/>
    <w:rsid w:val="00D77F99"/>
    <w:rsid w:val="00D864F7"/>
    <w:rsid w:val="00DA378B"/>
    <w:rsid w:val="00DA48E5"/>
    <w:rsid w:val="00DB1884"/>
    <w:rsid w:val="00DE2680"/>
    <w:rsid w:val="00DE4F95"/>
    <w:rsid w:val="00E301B8"/>
    <w:rsid w:val="00E35D86"/>
    <w:rsid w:val="00E37BBC"/>
    <w:rsid w:val="00E76017"/>
    <w:rsid w:val="00E840DD"/>
    <w:rsid w:val="00EA250A"/>
    <w:rsid w:val="00EB4DD3"/>
    <w:rsid w:val="00EC1837"/>
    <w:rsid w:val="00EC5A86"/>
    <w:rsid w:val="00ED19C4"/>
    <w:rsid w:val="00ED3158"/>
    <w:rsid w:val="00ED79DC"/>
    <w:rsid w:val="00EE21D3"/>
    <w:rsid w:val="00F02030"/>
    <w:rsid w:val="00F11751"/>
    <w:rsid w:val="00F12B4C"/>
    <w:rsid w:val="00F161BC"/>
    <w:rsid w:val="00F20B10"/>
    <w:rsid w:val="00F47BB1"/>
    <w:rsid w:val="00F51EBA"/>
    <w:rsid w:val="00F72E5E"/>
    <w:rsid w:val="00F90A6E"/>
    <w:rsid w:val="00FB38BA"/>
    <w:rsid w:val="00FC5C69"/>
    <w:rsid w:val="00FC724F"/>
    <w:rsid w:val="00FE73A5"/>
    <w:rsid w:val="00F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2EE738A5"/>
  <w15:chartTrackingRefBased/>
  <w15:docId w15:val="{11178980-664F-4167-9045-92459D53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pPr>
      <w:spacing w:after="240" w:line="240" w:lineRule="atLeast"/>
    </w:pPr>
    <w:rPr>
      <w:rFonts w:ascii="Garamond" w:hAnsi="Garamond"/>
      <w:sz w:val="22"/>
      <w:lang w:eastAsia="en-US"/>
    </w:rPr>
  </w:style>
  <w:style w:type="paragraph" w:styleId="Otsikko1">
    <w:name w:val="heading 1"/>
    <w:basedOn w:val="Asiakirjanotsikko"/>
    <w:next w:val="Otsikko2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Otsikko2">
    <w:name w:val="heading 2"/>
    <w:basedOn w:val="Normaali"/>
    <w:next w:val="Leipteksti"/>
    <w:qFormat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Otsikko3">
    <w:name w:val="heading 3"/>
    <w:basedOn w:val="Normaali"/>
    <w:next w:val="Normaali"/>
    <w:qFormat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Otsikko4">
    <w:name w:val="heading 4"/>
    <w:basedOn w:val="Normaali"/>
    <w:next w:val="Leipteksti"/>
    <w:qFormat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Otsikko5">
    <w:name w:val="heading 5"/>
    <w:basedOn w:val="Otsikko4"/>
    <w:next w:val="Leipteksti"/>
    <w:qFormat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Otsikko6">
    <w:name w:val="heading 6"/>
    <w:basedOn w:val="Normaali"/>
    <w:next w:val="Leipteksti"/>
    <w:qFormat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Otsikko7">
    <w:name w:val="heading 7"/>
    <w:basedOn w:val="Normaali"/>
    <w:next w:val="Leipteksti"/>
    <w:qFormat/>
    <w:pPr>
      <w:keepNext/>
      <w:outlineLvl w:val="6"/>
    </w:pPr>
    <w:rPr>
      <w:b/>
      <w:spacing w:val="-5"/>
      <w:kern w:val="28"/>
      <w:sz w:val="24"/>
    </w:rPr>
  </w:style>
  <w:style w:type="paragraph" w:styleId="Otsikko8">
    <w:name w:val="heading 8"/>
    <w:basedOn w:val="Normaali"/>
    <w:next w:val="Leipteksti"/>
    <w:qFormat/>
    <w:pPr>
      <w:keepNext/>
      <w:outlineLvl w:val="7"/>
    </w:pPr>
    <w:rPr>
      <w:i/>
      <w:spacing w:val="5"/>
      <w:kern w:val="28"/>
      <w:sz w:val="24"/>
    </w:rPr>
  </w:style>
  <w:style w:type="paragraph" w:styleId="Otsikko9">
    <w:name w:val="heading 9"/>
    <w:basedOn w:val="Normaali"/>
    <w:next w:val="Leipteksti"/>
    <w:qFormat/>
    <w:pPr>
      <w:keepNext/>
      <w:outlineLvl w:val="8"/>
    </w:pPr>
    <w:rPr>
      <w:i/>
      <w:spacing w:val="5"/>
      <w:kern w:val="28"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rPr>
      <w:spacing w:val="-5"/>
      <w:sz w:val="24"/>
    </w:rPr>
  </w:style>
  <w:style w:type="paragraph" w:styleId="Lainaus">
    <w:name w:val="Quote"/>
    <w:basedOn w:val="Leipteksti"/>
    <w:qFormat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Kuva">
    <w:name w:val="Kuva"/>
    <w:basedOn w:val="Leipteksti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Numeroituluettelo">
    <w:name w:val="List Number"/>
    <w:basedOn w:val="Luettelo"/>
    <w:pPr>
      <w:tabs>
        <w:tab w:val="clear" w:pos="720"/>
      </w:tabs>
      <w:spacing w:after="240"/>
      <w:ind w:left="0" w:firstLine="0"/>
    </w:pPr>
  </w:style>
  <w:style w:type="paragraph" w:customStyle="1" w:styleId="Alaotsikkokansi">
    <w:name w:val="Alaotsikko kansi"/>
    <w:basedOn w:val="Normaali"/>
    <w:next w:val="Normaali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Yrityksennimi">
    <w:name w:val="Yrityksen nimi"/>
    <w:basedOn w:val="Normaali"/>
    <w:next w:val="Otsikkokansi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Otsikkokansi">
    <w:name w:val="Otsikko kansi"/>
    <w:basedOn w:val="Otsikkoperus"/>
    <w:next w:val="Alaotsikkokansi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Korostus">
    <w:name w:val="Emphasis"/>
    <w:qFormat/>
    <w:rPr>
      <w:b/>
      <w:spacing w:val="-10"/>
      <w:lang w:bidi="ar-SA"/>
    </w:rPr>
  </w:style>
  <w:style w:type="paragraph" w:customStyle="1" w:styleId="Palautusosoite">
    <w:name w:val="Palautusosoite"/>
    <w:basedOn w:val="Osoite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Kuvake2">
    <w:name w:val="Kuvake 2"/>
    <w:basedOn w:val="Normaali"/>
    <w:next w:val="Otsikko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uettelo">
    <w:name w:val="List"/>
    <w:basedOn w:val="Leipteksti"/>
    <w:pPr>
      <w:tabs>
        <w:tab w:val="left" w:pos="720"/>
      </w:tabs>
      <w:spacing w:after="80"/>
      <w:ind w:left="720" w:hanging="360"/>
    </w:pPr>
  </w:style>
  <w:style w:type="paragraph" w:customStyle="1" w:styleId="Osoite">
    <w:name w:val="Osoite"/>
    <w:basedOn w:val="Leipteksti"/>
    <w:pPr>
      <w:keepLines/>
      <w:spacing w:after="0"/>
    </w:pPr>
  </w:style>
  <w:style w:type="paragraph" w:styleId="Sisennettyleipteksti">
    <w:name w:val="Body Text Indent"/>
    <w:basedOn w:val="Leipteksti"/>
    <w:pPr>
      <w:ind w:firstLine="240"/>
    </w:pPr>
  </w:style>
  <w:style w:type="paragraph" w:customStyle="1" w:styleId="Leiptekstipid">
    <w:name w:val="Leipäteksti pidä"/>
    <w:basedOn w:val="Leipteksti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Kuvanotsikko">
    <w:name w:val="Kuvan otsikko"/>
    <w:basedOn w:val="Kuva"/>
    <w:next w:val="Leipteksti"/>
    <w:qFormat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Kommentinviite">
    <w:name w:val="annotation reference"/>
    <w:semiHidden/>
    <w:rPr>
      <w:sz w:val="16"/>
      <w:lang w:bidi="ar-SA"/>
    </w:rPr>
  </w:style>
  <w:style w:type="paragraph" w:styleId="Kommentinteksti">
    <w:name w:val="annotation text"/>
    <w:basedOn w:val="Normaali"/>
    <w:semiHidden/>
    <w:pPr>
      <w:tabs>
        <w:tab w:val="left" w:pos="187"/>
      </w:tabs>
    </w:pPr>
    <w:rPr>
      <w:sz w:val="18"/>
    </w:rPr>
  </w:style>
  <w:style w:type="paragraph" w:styleId="Pivmr">
    <w:name w:val="Date"/>
    <w:basedOn w:val="Leipteksti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Asiakirjanotsikko">
    <w:name w:val="Asiakirjan otsikko"/>
    <w:basedOn w:val="Normaali"/>
    <w:next w:val="Otsikko1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Loppuviitteenviite">
    <w:name w:val="endnote reference"/>
    <w:semiHidden/>
    <w:rPr>
      <w:vertAlign w:val="superscript"/>
      <w:lang w:bidi="ar-SA"/>
    </w:rPr>
  </w:style>
  <w:style w:type="paragraph" w:customStyle="1" w:styleId="Alaviite">
    <w:name w:val="Alaviite"/>
    <w:basedOn w:val="Normaali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Loppuviitteenteksti">
    <w:name w:val="endnote text"/>
    <w:basedOn w:val="Alaviite"/>
    <w:semiHidden/>
    <w:pPr>
      <w:spacing w:after="120"/>
    </w:pPr>
    <w:rPr>
      <w:rFonts w:ascii="Times New Roman" w:hAnsi="Times New Roman"/>
    </w:rPr>
  </w:style>
  <w:style w:type="paragraph" w:customStyle="1" w:styleId="Yltunnisteperus">
    <w:name w:val="Ylätunniste perus"/>
    <w:basedOn w:val="Normaali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Alatunniste">
    <w:name w:val="footer"/>
    <w:basedOn w:val="Yltunnisteperus"/>
  </w:style>
  <w:style w:type="paragraph" w:customStyle="1" w:styleId="Alatunnisteparillinen">
    <w:name w:val="Alatunniste parillinen"/>
    <w:basedOn w:val="Ala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ensimminen">
    <w:name w:val="Alatunniste ensimmäinen"/>
    <w:basedOn w:val="Ala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pariton">
    <w:name w:val="Alatunniste pariton"/>
    <w:basedOn w:val="Ala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Alaviitteenviite">
    <w:name w:val="footnote reference"/>
    <w:semiHidden/>
    <w:rPr>
      <w:vertAlign w:val="superscript"/>
      <w:lang w:bidi="ar-SA"/>
    </w:rPr>
  </w:style>
  <w:style w:type="paragraph" w:styleId="Alaviitteenteksti">
    <w:name w:val="footnote text"/>
    <w:basedOn w:val="Alaviite"/>
    <w:semiHidden/>
    <w:pPr>
      <w:spacing w:after="120"/>
    </w:pPr>
  </w:style>
  <w:style w:type="paragraph" w:styleId="Yltunniste">
    <w:name w:val="header"/>
    <w:basedOn w:val="Yltunnisteperus"/>
  </w:style>
  <w:style w:type="paragraph" w:customStyle="1" w:styleId="Yltunnisteparillinen">
    <w:name w:val="Ylätunniste parillinen"/>
    <w:basedOn w:val="Yl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Yltunnisteensimminen">
    <w:name w:val="Ylätunniste ensimmäinen"/>
    <w:basedOn w:val="Yl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Yltunnistepariton">
    <w:name w:val="Ylätunniste pariton"/>
    <w:basedOn w:val="Yl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Otsikkoperus">
    <w:name w:val="Otsikko perus"/>
    <w:basedOn w:val="Normaali"/>
    <w:next w:val="Leipteksti"/>
    <w:pPr>
      <w:keepNext/>
      <w:keepLines/>
      <w:spacing w:before="120" w:after="120"/>
    </w:pPr>
    <w:rPr>
      <w:kern w:val="28"/>
      <w:sz w:val="18"/>
    </w:rPr>
  </w:style>
  <w:style w:type="paragraph" w:customStyle="1" w:styleId="Kuvake1">
    <w:name w:val="Kuvake 1"/>
    <w:basedOn w:val="Kuva"/>
  </w:style>
  <w:style w:type="character" w:customStyle="1" w:styleId="Sisennettykorostus">
    <w:name w:val="Sisennetty korostus"/>
    <w:rPr>
      <w:caps/>
      <w:sz w:val="20"/>
      <w:lang w:bidi="ar-SA"/>
    </w:rPr>
  </w:style>
  <w:style w:type="paragraph" w:styleId="Luettelo2">
    <w:name w:val="List 2"/>
    <w:basedOn w:val="Luettelo"/>
    <w:pPr>
      <w:tabs>
        <w:tab w:val="clear" w:pos="720"/>
        <w:tab w:val="left" w:pos="1080"/>
      </w:tabs>
      <w:ind w:left="1080"/>
    </w:pPr>
  </w:style>
  <w:style w:type="paragraph" w:styleId="Luettelo3">
    <w:name w:val="List 3"/>
    <w:basedOn w:val="Luettelo"/>
    <w:pPr>
      <w:tabs>
        <w:tab w:val="clear" w:pos="720"/>
        <w:tab w:val="left" w:pos="1440"/>
      </w:tabs>
      <w:ind w:left="1440"/>
    </w:pPr>
  </w:style>
  <w:style w:type="paragraph" w:styleId="Luettelo4">
    <w:name w:val="List 4"/>
    <w:basedOn w:val="Luettelo"/>
    <w:pPr>
      <w:tabs>
        <w:tab w:val="clear" w:pos="720"/>
        <w:tab w:val="left" w:pos="1800"/>
      </w:tabs>
      <w:ind w:left="1800"/>
    </w:pPr>
  </w:style>
  <w:style w:type="paragraph" w:styleId="Luettelo5">
    <w:name w:val="List 5"/>
    <w:basedOn w:val="Luettelo"/>
    <w:pPr>
      <w:tabs>
        <w:tab w:val="clear" w:pos="720"/>
        <w:tab w:val="left" w:pos="2160"/>
      </w:tabs>
      <w:ind w:left="2160"/>
    </w:pPr>
  </w:style>
  <w:style w:type="paragraph" w:styleId="Jatkoluettelo">
    <w:name w:val="List Continue"/>
    <w:basedOn w:val="Luettelo"/>
    <w:pPr>
      <w:tabs>
        <w:tab w:val="clear" w:pos="720"/>
      </w:tabs>
      <w:spacing w:after="240"/>
      <w:ind w:left="0" w:firstLine="0"/>
    </w:pPr>
  </w:style>
  <w:style w:type="paragraph" w:styleId="Jatkoluettelo2">
    <w:name w:val="List Continue 2"/>
    <w:basedOn w:val="Jatkoluettelo"/>
    <w:pPr>
      <w:ind w:left="360"/>
    </w:pPr>
  </w:style>
  <w:style w:type="paragraph" w:styleId="Jatkoluettelo3">
    <w:name w:val="List Continue 3"/>
    <w:basedOn w:val="Jatkoluettelo"/>
    <w:pPr>
      <w:ind w:left="720"/>
    </w:pPr>
  </w:style>
  <w:style w:type="paragraph" w:styleId="Jatkoluettelo4">
    <w:name w:val="List Continue 4"/>
    <w:basedOn w:val="Jatkoluettelo"/>
    <w:pPr>
      <w:ind w:left="1080"/>
    </w:pPr>
  </w:style>
  <w:style w:type="paragraph" w:styleId="Jatkoluettelo5">
    <w:name w:val="List Continue 5"/>
    <w:basedOn w:val="Jatkoluettelo"/>
    <w:pPr>
      <w:ind w:left="1440"/>
    </w:pPr>
  </w:style>
  <w:style w:type="paragraph" w:customStyle="1" w:styleId="Luetteloensimminen">
    <w:name w:val="Luettelo ensimmäinen"/>
    <w:basedOn w:val="Luettelo"/>
    <w:next w:val="Luettelo"/>
    <w:pPr>
      <w:spacing w:after="240"/>
      <w:ind w:left="360" w:firstLine="0"/>
    </w:pPr>
  </w:style>
  <w:style w:type="paragraph" w:customStyle="1" w:styleId="Luetteloviimeinen">
    <w:name w:val="Luettelo viimeinen"/>
    <w:basedOn w:val="Luettelo"/>
    <w:next w:val="Leipteksti"/>
    <w:pPr>
      <w:spacing w:after="240"/>
      <w:ind w:left="360" w:firstLine="0"/>
    </w:pPr>
  </w:style>
  <w:style w:type="paragraph" w:styleId="Numeroituluettelo2">
    <w:name w:val="List Number 2"/>
    <w:basedOn w:val="Numeroituluettelo"/>
    <w:pPr>
      <w:ind w:left="360"/>
    </w:pPr>
  </w:style>
  <w:style w:type="paragraph" w:styleId="Numeroituluettelo3">
    <w:name w:val="List Number 3"/>
    <w:basedOn w:val="Numeroituluettelo"/>
    <w:pPr>
      <w:ind w:left="720"/>
    </w:pPr>
  </w:style>
  <w:style w:type="paragraph" w:styleId="Numeroituluettelo4">
    <w:name w:val="List Number 4"/>
    <w:basedOn w:val="Numeroituluettelo"/>
    <w:pPr>
      <w:ind w:left="1080"/>
    </w:pPr>
  </w:style>
  <w:style w:type="paragraph" w:styleId="Numeroituluettelo5">
    <w:name w:val="List Number 5"/>
    <w:basedOn w:val="Numeroituluettelo"/>
    <w:pPr>
      <w:ind w:left="1440"/>
    </w:pPr>
  </w:style>
  <w:style w:type="paragraph" w:customStyle="1" w:styleId="Numeroluetteloensimminen">
    <w:name w:val="Numeroluettelo ensimmäinen"/>
    <w:basedOn w:val="Numeroituluettelo"/>
    <w:next w:val="Numeroituluettelo"/>
  </w:style>
  <w:style w:type="paragraph" w:customStyle="1" w:styleId="Numeroluetteloviimeinen">
    <w:name w:val="Numeroluettelo viimeinen"/>
    <w:basedOn w:val="Numeroituluettelo"/>
    <w:next w:val="Leipteksti"/>
  </w:style>
  <w:style w:type="paragraph" w:styleId="Makroteksti">
    <w:name w:val="macro"/>
    <w:basedOn w:val="Leipteksti"/>
    <w:semiHidden/>
    <w:pPr>
      <w:spacing w:after="120"/>
    </w:pPr>
    <w:rPr>
      <w:rFonts w:ascii="Courier New" w:hAnsi="Courier New"/>
    </w:rPr>
  </w:style>
  <w:style w:type="character" w:styleId="Sivunumero">
    <w:name w:val="page number"/>
    <w:rPr>
      <w:b/>
      <w:lang w:bidi="ar-SA"/>
    </w:rPr>
  </w:style>
  <w:style w:type="paragraph" w:customStyle="1" w:styleId="ss">
    <w:name w:val="ss"/>
    <w:basedOn w:val="Palautusosoite"/>
  </w:style>
  <w:style w:type="paragraph" w:customStyle="1" w:styleId="Aiherivi">
    <w:name w:val="Aiherivi"/>
    <w:basedOn w:val="Leipteksti"/>
    <w:next w:val="Leipteksti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Ylindeksi">
    <w:name w:val="Yläindeksi"/>
    <w:rPr>
      <w:vertAlign w:val="superscript"/>
      <w:lang w:bidi="ar-SA"/>
    </w:rPr>
  </w:style>
  <w:style w:type="paragraph" w:styleId="Alaotsikko">
    <w:name w:val="Subtitle"/>
    <w:basedOn w:val="Normaali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llekirjoitus">
    <w:name w:val="Signature"/>
    <w:basedOn w:val="Normaali"/>
    <w:pPr>
      <w:ind w:left="4252"/>
    </w:pPr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</w:rPr>
  </w:style>
  <w:style w:type="character" w:styleId="AvattuHyperlinkki">
    <w:name w:val="FollowedHyperlink"/>
    <w:rPr>
      <w:color w:val="800080"/>
      <w:u w:val="single"/>
      <w:lang w:val="fi-FI" w:bidi="ar-SA"/>
    </w:rPr>
  </w:style>
  <w:style w:type="paragraph" w:styleId="Hakemisto1">
    <w:name w:val="index 1"/>
    <w:basedOn w:val="Normaali"/>
    <w:next w:val="Normaali"/>
    <w:autoRedefine/>
    <w:semiHidden/>
    <w:pPr>
      <w:ind w:left="220" w:hanging="220"/>
    </w:pPr>
  </w:style>
  <w:style w:type="paragraph" w:styleId="Hakemisto2">
    <w:name w:val="index 2"/>
    <w:basedOn w:val="Normaali"/>
    <w:next w:val="Normaali"/>
    <w:autoRedefine/>
    <w:semiHidden/>
    <w:pPr>
      <w:ind w:left="440" w:hanging="220"/>
    </w:pPr>
  </w:style>
  <w:style w:type="paragraph" w:styleId="Hakemisto3">
    <w:name w:val="index 3"/>
    <w:basedOn w:val="Normaali"/>
    <w:next w:val="Normaali"/>
    <w:autoRedefine/>
    <w:semiHidden/>
    <w:pPr>
      <w:ind w:left="660" w:hanging="220"/>
    </w:pPr>
  </w:style>
  <w:style w:type="paragraph" w:styleId="Hakemisto4">
    <w:name w:val="index 4"/>
    <w:basedOn w:val="Normaali"/>
    <w:next w:val="Normaali"/>
    <w:autoRedefine/>
    <w:semiHidden/>
    <w:pPr>
      <w:ind w:left="880" w:hanging="220"/>
    </w:pPr>
  </w:style>
  <w:style w:type="paragraph" w:styleId="Hakemisto5">
    <w:name w:val="index 5"/>
    <w:basedOn w:val="Normaali"/>
    <w:next w:val="Normaali"/>
    <w:autoRedefine/>
    <w:semiHidden/>
    <w:pPr>
      <w:ind w:left="1100" w:hanging="220"/>
    </w:pPr>
  </w:style>
  <w:style w:type="paragraph" w:styleId="Hakemisto6">
    <w:name w:val="index 6"/>
    <w:basedOn w:val="Normaali"/>
    <w:next w:val="Normaali"/>
    <w:autoRedefine/>
    <w:semiHidden/>
    <w:pPr>
      <w:ind w:left="1320" w:hanging="220"/>
    </w:pPr>
  </w:style>
  <w:style w:type="paragraph" w:styleId="Hakemisto7">
    <w:name w:val="index 7"/>
    <w:basedOn w:val="Normaali"/>
    <w:next w:val="Normaali"/>
    <w:autoRedefine/>
    <w:semiHidden/>
    <w:pPr>
      <w:ind w:left="1540" w:hanging="220"/>
    </w:pPr>
  </w:style>
  <w:style w:type="paragraph" w:styleId="Hakemisto8">
    <w:name w:val="index 8"/>
    <w:basedOn w:val="Normaali"/>
    <w:next w:val="Normaali"/>
    <w:autoRedefine/>
    <w:semiHidden/>
    <w:pPr>
      <w:ind w:left="1760" w:hanging="220"/>
    </w:pPr>
  </w:style>
  <w:style w:type="paragraph" w:styleId="Hakemisto9">
    <w:name w:val="index 9"/>
    <w:basedOn w:val="Normaali"/>
    <w:next w:val="Normaali"/>
    <w:autoRedefine/>
    <w:semiHidden/>
    <w:pPr>
      <w:ind w:left="1980" w:hanging="220"/>
    </w:pPr>
  </w:style>
  <w:style w:type="paragraph" w:styleId="Hakemistonotsikko">
    <w:name w:val="index heading"/>
    <w:basedOn w:val="Normaali"/>
    <w:next w:val="Hakemisto1"/>
    <w:semiHidden/>
    <w:rPr>
      <w:rFonts w:ascii="Arial" w:hAnsi="Arial" w:cs="Arial"/>
      <w:b/>
      <w:bCs/>
    </w:rPr>
  </w:style>
  <w:style w:type="character" w:styleId="HTML-akronyymi">
    <w:name w:val="HTML Acronym"/>
    <w:rPr>
      <w:lang w:val="fi-FI" w:bidi="ar-SA"/>
    </w:rPr>
  </w:style>
  <w:style w:type="paragraph" w:styleId="HTML-esimuotoiltu">
    <w:name w:val="HTML Preformatted"/>
    <w:basedOn w:val="Normaali"/>
    <w:rPr>
      <w:rFonts w:ascii="Courier New" w:hAnsi="Courier New" w:cs="Courier New"/>
      <w:sz w:val="20"/>
    </w:rPr>
  </w:style>
  <w:style w:type="character" w:styleId="HTML-kirjoituskone">
    <w:name w:val="HTML Typewriter"/>
    <w:rPr>
      <w:rFonts w:ascii="Courier New" w:hAnsi="Courier New"/>
      <w:sz w:val="20"/>
      <w:szCs w:val="20"/>
      <w:lang w:val="fi-FI" w:bidi="ar-SA"/>
    </w:rPr>
  </w:style>
  <w:style w:type="character" w:styleId="HTML-koodi">
    <w:name w:val="HTML Code"/>
    <w:rPr>
      <w:rFonts w:ascii="Courier New" w:hAnsi="Courier New"/>
      <w:sz w:val="20"/>
      <w:szCs w:val="20"/>
      <w:lang w:val="fi-FI" w:bidi="ar-SA"/>
    </w:rPr>
  </w:style>
  <w:style w:type="character" w:styleId="HTML-lainaus">
    <w:name w:val="HTML Cite"/>
    <w:rPr>
      <w:i/>
      <w:iCs/>
      <w:lang w:val="fi-FI" w:bidi="ar-SA"/>
    </w:rPr>
  </w:style>
  <w:style w:type="character" w:styleId="HTML-malli">
    <w:name w:val="HTML Sample"/>
    <w:rPr>
      <w:rFonts w:ascii="Courier New" w:hAnsi="Courier New"/>
      <w:lang w:val="fi-FI" w:bidi="ar-SA"/>
    </w:rPr>
  </w:style>
  <w:style w:type="character" w:styleId="HTML-muuttuja">
    <w:name w:val="HTML Variable"/>
    <w:rPr>
      <w:i/>
      <w:iCs/>
      <w:lang w:val="fi-FI" w:bidi="ar-SA"/>
    </w:rPr>
  </w:style>
  <w:style w:type="character" w:styleId="HTML-mrittely">
    <w:name w:val="HTML Definition"/>
    <w:rPr>
      <w:i/>
      <w:iCs/>
      <w:lang w:val="fi-FI" w:bidi="ar-SA"/>
    </w:rPr>
  </w:style>
  <w:style w:type="character" w:styleId="HTML-nppimist">
    <w:name w:val="HTML Keyboard"/>
    <w:rPr>
      <w:rFonts w:ascii="Courier New" w:hAnsi="Courier New"/>
      <w:sz w:val="20"/>
      <w:szCs w:val="20"/>
      <w:lang w:val="fi-FI" w:bidi="ar-SA"/>
    </w:rPr>
  </w:style>
  <w:style w:type="paragraph" w:styleId="HTML-osoite">
    <w:name w:val="HTML Address"/>
    <w:basedOn w:val="Normaali"/>
    <w:rPr>
      <w:i/>
      <w:iCs/>
    </w:rPr>
  </w:style>
  <w:style w:type="paragraph" w:styleId="Huomautuksenotsikko">
    <w:name w:val="Note Heading"/>
    <w:basedOn w:val="Normaali"/>
    <w:next w:val="Normaali"/>
  </w:style>
  <w:style w:type="character" w:styleId="Hyperlinkki">
    <w:name w:val="Hyperlink"/>
    <w:rPr>
      <w:color w:val="0000FF"/>
      <w:u w:val="single"/>
      <w:lang w:val="fi-FI" w:bidi="ar-SA"/>
    </w:rPr>
  </w:style>
  <w:style w:type="paragraph" w:styleId="Kirjekuorenosoite">
    <w:name w:val="envelope address"/>
    <w:basedOn w:val="Normaali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Kirjekuorenpalautusosoite">
    <w:name w:val="envelope return"/>
    <w:basedOn w:val="Normaali"/>
    <w:rPr>
      <w:rFonts w:ascii="Arial" w:hAnsi="Arial" w:cs="Arial"/>
      <w:sz w:val="20"/>
    </w:rPr>
  </w:style>
  <w:style w:type="paragraph" w:styleId="Kuvaotsikkoluettelo">
    <w:name w:val="table of figures"/>
    <w:basedOn w:val="Normaali"/>
    <w:next w:val="Normaali"/>
    <w:semiHidden/>
    <w:pPr>
      <w:ind w:left="440" w:hanging="440"/>
    </w:pPr>
  </w:style>
  <w:style w:type="paragraph" w:styleId="Leipteksti2">
    <w:name w:val="Body Text 2"/>
    <w:basedOn w:val="Normaali"/>
    <w:pPr>
      <w:spacing w:after="120" w:line="480" w:lineRule="auto"/>
    </w:pPr>
  </w:style>
  <w:style w:type="paragraph" w:styleId="Leipteksti3">
    <w:name w:val="Body Text 3"/>
    <w:basedOn w:val="Normaali"/>
    <w:pPr>
      <w:spacing w:after="120"/>
    </w:pPr>
    <w:rPr>
      <w:sz w:val="16"/>
      <w:szCs w:val="16"/>
    </w:rPr>
  </w:style>
  <w:style w:type="paragraph" w:styleId="Leiptekstin1rivinsisennys">
    <w:name w:val="Body Text First Indent"/>
    <w:basedOn w:val="Leipteksti"/>
    <w:pPr>
      <w:spacing w:after="120"/>
      <w:ind w:firstLine="210"/>
    </w:pPr>
    <w:rPr>
      <w:spacing w:val="0"/>
      <w:sz w:val="22"/>
    </w:rPr>
  </w:style>
  <w:style w:type="paragraph" w:styleId="Leiptekstin1rivinsisennys2">
    <w:name w:val="Body Text First Indent 2"/>
    <w:basedOn w:val="Sisennettyleipteksti"/>
    <w:pPr>
      <w:spacing w:after="120"/>
      <w:ind w:left="283" w:firstLine="210"/>
    </w:pPr>
    <w:rPr>
      <w:spacing w:val="0"/>
      <w:sz w:val="22"/>
    </w:rPr>
  </w:style>
  <w:style w:type="paragraph" w:styleId="Lohkoteksti">
    <w:name w:val="Block Text"/>
    <w:basedOn w:val="Normaali"/>
    <w:pPr>
      <w:spacing w:after="120"/>
      <w:ind w:left="1440" w:right="1440"/>
    </w:pPr>
  </w:style>
  <w:style w:type="paragraph" w:styleId="Lopetus">
    <w:name w:val="Closing"/>
    <w:basedOn w:val="Normaali"/>
    <w:pPr>
      <w:ind w:left="4252"/>
    </w:pPr>
  </w:style>
  <w:style w:type="paragraph" w:styleId="Lhdeviiteluettelo">
    <w:name w:val="table of authorities"/>
    <w:basedOn w:val="Normaali"/>
    <w:next w:val="Normaali"/>
    <w:semiHidden/>
    <w:pPr>
      <w:ind w:left="220" w:hanging="220"/>
    </w:pPr>
  </w:style>
  <w:style w:type="paragraph" w:styleId="Lhdeluettelonotsikko">
    <w:name w:val="toa heading"/>
    <w:basedOn w:val="Normaali"/>
    <w:next w:val="Normaali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Merkittyluettelo">
    <w:name w:val="List Bullet"/>
    <w:basedOn w:val="Normaali"/>
    <w:autoRedefine/>
    <w:pPr>
      <w:numPr>
        <w:numId w:val="25"/>
      </w:numPr>
    </w:pPr>
  </w:style>
  <w:style w:type="paragraph" w:styleId="Merkittyluettelo2">
    <w:name w:val="List Bullet 2"/>
    <w:basedOn w:val="Normaali"/>
    <w:autoRedefine/>
    <w:pPr>
      <w:numPr>
        <w:numId w:val="26"/>
      </w:numPr>
    </w:pPr>
  </w:style>
  <w:style w:type="paragraph" w:styleId="Merkittyluettelo3">
    <w:name w:val="List Bullet 3"/>
    <w:basedOn w:val="Normaali"/>
    <w:autoRedefine/>
    <w:pPr>
      <w:numPr>
        <w:numId w:val="27"/>
      </w:numPr>
    </w:pPr>
  </w:style>
  <w:style w:type="paragraph" w:styleId="Merkittyluettelo4">
    <w:name w:val="List Bullet 4"/>
    <w:basedOn w:val="Normaali"/>
    <w:autoRedefine/>
    <w:pPr>
      <w:numPr>
        <w:numId w:val="28"/>
      </w:numPr>
    </w:pPr>
  </w:style>
  <w:style w:type="paragraph" w:styleId="Merkittyluettelo5">
    <w:name w:val="List Bullet 5"/>
    <w:basedOn w:val="Normaali"/>
    <w:autoRedefine/>
    <w:pPr>
      <w:numPr>
        <w:numId w:val="29"/>
      </w:numPr>
    </w:pPr>
  </w:style>
  <w:style w:type="paragraph" w:customStyle="1" w:styleId="NormaaliWeb">
    <w:name w:val="Normaali (Web)"/>
    <w:basedOn w:val="Normaali"/>
    <w:rPr>
      <w:rFonts w:ascii="Times New Roman" w:hAnsi="Times New Roman"/>
      <w:sz w:val="24"/>
      <w:szCs w:val="24"/>
    </w:rPr>
  </w:style>
  <w:style w:type="paragraph" w:styleId="Otsikko">
    <w:name w:val="Title"/>
    <w:basedOn w:val="Normaali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Rivinumero">
    <w:name w:val="line number"/>
    <w:rPr>
      <w:lang w:val="fi-FI" w:bidi="ar-SA"/>
    </w:rPr>
  </w:style>
  <w:style w:type="paragraph" w:styleId="Sisennettyleipteksti2">
    <w:name w:val="Body Text Indent 2"/>
    <w:basedOn w:val="Normaali"/>
    <w:pPr>
      <w:spacing w:after="120" w:line="480" w:lineRule="auto"/>
      <w:ind w:left="283"/>
    </w:pPr>
  </w:style>
  <w:style w:type="paragraph" w:styleId="Sisennettyleipteksti3">
    <w:name w:val="Body Text Indent 3"/>
    <w:basedOn w:val="Normaali"/>
    <w:pPr>
      <w:spacing w:after="120"/>
      <w:ind w:left="283"/>
    </w:pPr>
    <w:rPr>
      <w:sz w:val="16"/>
      <w:szCs w:val="16"/>
    </w:rPr>
  </w:style>
  <w:style w:type="paragraph" w:styleId="Sisluet1">
    <w:name w:val="toc 1"/>
    <w:basedOn w:val="Normaali"/>
    <w:next w:val="Normaali"/>
    <w:autoRedefine/>
    <w:semiHidden/>
  </w:style>
  <w:style w:type="paragraph" w:styleId="Sisluet2">
    <w:name w:val="toc 2"/>
    <w:basedOn w:val="Normaali"/>
    <w:next w:val="Normaali"/>
    <w:autoRedefine/>
    <w:semiHidden/>
    <w:pPr>
      <w:ind w:left="220"/>
    </w:pPr>
  </w:style>
  <w:style w:type="paragraph" w:styleId="Sisluet3">
    <w:name w:val="toc 3"/>
    <w:basedOn w:val="Normaali"/>
    <w:next w:val="Normaali"/>
    <w:autoRedefine/>
    <w:semiHidden/>
    <w:pPr>
      <w:ind w:left="440"/>
    </w:pPr>
  </w:style>
  <w:style w:type="paragraph" w:styleId="Sisluet4">
    <w:name w:val="toc 4"/>
    <w:basedOn w:val="Normaali"/>
    <w:next w:val="Normaali"/>
    <w:autoRedefine/>
    <w:semiHidden/>
    <w:pPr>
      <w:ind w:left="660"/>
    </w:pPr>
  </w:style>
  <w:style w:type="paragraph" w:styleId="Sisluet5">
    <w:name w:val="toc 5"/>
    <w:basedOn w:val="Normaali"/>
    <w:next w:val="Normaali"/>
    <w:autoRedefine/>
    <w:semiHidden/>
    <w:pPr>
      <w:ind w:left="880"/>
    </w:pPr>
  </w:style>
  <w:style w:type="paragraph" w:styleId="Sisluet6">
    <w:name w:val="toc 6"/>
    <w:basedOn w:val="Normaali"/>
    <w:next w:val="Normaali"/>
    <w:autoRedefine/>
    <w:semiHidden/>
    <w:pPr>
      <w:ind w:left="1100"/>
    </w:pPr>
  </w:style>
  <w:style w:type="paragraph" w:styleId="Sisluet7">
    <w:name w:val="toc 7"/>
    <w:basedOn w:val="Normaali"/>
    <w:next w:val="Normaali"/>
    <w:autoRedefine/>
    <w:semiHidden/>
    <w:pPr>
      <w:ind w:left="1320"/>
    </w:pPr>
  </w:style>
  <w:style w:type="paragraph" w:styleId="Sisluet8">
    <w:name w:val="toc 8"/>
    <w:basedOn w:val="Normaali"/>
    <w:next w:val="Normaali"/>
    <w:autoRedefine/>
    <w:semiHidden/>
    <w:pPr>
      <w:ind w:left="1540"/>
    </w:pPr>
  </w:style>
  <w:style w:type="paragraph" w:styleId="Sisluet9">
    <w:name w:val="toc 9"/>
    <w:basedOn w:val="Normaali"/>
    <w:next w:val="Normaali"/>
    <w:autoRedefine/>
    <w:semiHidden/>
    <w:pPr>
      <w:ind w:left="1760"/>
    </w:pPr>
  </w:style>
  <w:style w:type="paragraph" w:styleId="Tervehdys">
    <w:name w:val="Salutation"/>
    <w:basedOn w:val="Normaali"/>
    <w:next w:val="Normaali"/>
  </w:style>
  <w:style w:type="paragraph" w:styleId="Vaintekstin">
    <w:name w:val="Plain Text"/>
    <w:basedOn w:val="Normaali"/>
    <w:rPr>
      <w:rFonts w:ascii="Courier New" w:hAnsi="Courier New" w:cs="Courier New"/>
      <w:sz w:val="20"/>
    </w:rPr>
  </w:style>
  <w:style w:type="paragraph" w:styleId="Vakiosisennys">
    <w:name w:val="Normal Indent"/>
    <w:basedOn w:val="Normaali"/>
    <w:pPr>
      <w:ind w:left="1304"/>
    </w:pPr>
  </w:style>
  <w:style w:type="paragraph" w:styleId="Viestinallekirjoitus">
    <w:name w:val="E-mail Signature"/>
    <w:basedOn w:val="Normaali"/>
  </w:style>
  <w:style w:type="paragraph" w:styleId="Viestinotsikko">
    <w:name w:val="Message Header"/>
    <w:basedOn w:val="Normaali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Voimakas">
    <w:name w:val="Strong"/>
    <w:qFormat/>
    <w:rPr>
      <w:b/>
      <w:bCs/>
      <w:lang w:val="fi-FI" w:bidi="ar-SA"/>
    </w:rPr>
  </w:style>
  <w:style w:type="table" w:styleId="TaulukkoRuudukko">
    <w:name w:val="Table Grid"/>
    <w:basedOn w:val="Normaalitaulukko"/>
    <w:rsid w:val="00863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863D01"/>
    <w:rPr>
      <w:rFonts w:ascii="Garamond" w:hAnsi="Garamond"/>
      <w:sz w:val="22"/>
      <w:lang w:eastAsia="en-US"/>
    </w:rPr>
  </w:style>
  <w:style w:type="paragraph" w:styleId="Seliteteksti">
    <w:name w:val="Balloon Text"/>
    <w:basedOn w:val="Normaali"/>
    <w:link w:val="SelitetekstiChar"/>
    <w:rsid w:val="00E35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rsid w:val="00E35D86"/>
    <w:rPr>
      <w:rFonts w:ascii="Segoe UI" w:hAnsi="Segoe UI" w:cs="Segoe UI"/>
      <w:sz w:val="18"/>
      <w:szCs w:val="18"/>
      <w:lang w:val="fi-FI" w:eastAsia="en-US" w:bidi="ar-SA"/>
    </w:rPr>
  </w:style>
  <w:style w:type="character" w:styleId="Ratkaisematonmaininta">
    <w:name w:val="Unresolved Mention"/>
    <w:uiPriority w:val="99"/>
    <w:semiHidden/>
    <w:unhideWhenUsed/>
    <w:rsid w:val="00D16401"/>
    <w:rPr>
      <w:color w:val="605E5C"/>
      <w:shd w:val="clear" w:color="auto" w:fill="E1DFDD"/>
      <w:lang w:val="fi-FI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8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info@usp.f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omi-seura.fi/usp-etusivu/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hjelmatiedostot\Microsoft%20Office\Templates\1035\Esite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17C6B-52B6-45ED-AAA5-0A3F5224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Esite.dot</Template>
  <TotalTime>10</TotalTime>
  <Pages>2</Pages>
  <Words>371</Words>
  <Characters>3013</Characters>
  <Application>Microsoft Office Word</Application>
  <DocSecurity>0</DocSecurity>
  <PresentationFormat/>
  <Lines>25</Lines>
  <Paragraphs>6</Paragraphs>
  <Slides>0</Slides>
  <Notes>0</Notes>
  <HiddenSlides>0</HiddenSlides>
  <MMClips>0</MMClip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Esite</vt:lpstr>
    </vt:vector>
  </TitlesOfParts>
  <Manager/>
  <Company/>
  <LinksUpToDate>false</LinksUpToDate>
  <CharactersWithSpaces>3378</CharactersWithSpaces>
  <SharedDoc>false</SharedDoc>
  <HyperlinkBase/>
  <HLinks>
    <vt:vector size="18" baseType="variant">
      <vt:variant>
        <vt:i4>2424867</vt:i4>
      </vt:variant>
      <vt:variant>
        <vt:i4>6</vt:i4>
      </vt:variant>
      <vt:variant>
        <vt:i4>0</vt:i4>
      </vt:variant>
      <vt:variant>
        <vt:i4>5</vt:i4>
      </vt:variant>
      <vt:variant>
        <vt:lpwstr>https://usp.fi/</vt:lpwstr>
      </vt:variant>
      <vt:variant>
        <vt:lpwstr/>
      </vt:variant>
      <vt:variant>
        <vt:i4>1638440</vt:i4>
      </vt:variant>
      <vt:variant>
        <vt:i4>3</vt:i4>
      </vt:variant>
      <vt:variant>
        <vt:i4>0</vt:i4>
      </vt:variant>
      <vt:variant>
        <vt:i4>5</vt:i4>
      </vt:variant>
      <vt:variant>
        <vt:lpwstr>mailto:info@usp.fi</vt:lpwstr>
      </vt:variant>
      <vt:variant>
        <vt:lpwstr/>
      </vt:variant>
      <vt:variant>
        <vt:i4>3997810</vt:i4>
      </vt:variant>
      <vt:variant>
        <vt:i4>0</vt:i4>
      </vt:variant>
      <vt:variant>
        <vt:i4>0</vt:i4>
      </vt:variant>
      <vt:variant>
        <vt:i4>5</vt:i4>
      </vt:variant>
      <vt:variant>
        <vt:lpwstr>https://suomi-seura.fi/fi/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Esite</dc:title>
  <dc:subject/>
  <dc:creator>Suomi-Seura</dc:creator>
  <cp:keywords/>
  <dc:description/>
  <cp:lastModifiedBy>Sini Castrén</cp:lastModifiedBy>
  <cp:revision>13</cp:revision>
  <cp:lastPrinted>2019-10-02T08:02:00Z</cp:lastPrinted>
  <dcterms:created xsi:type="dcterms:W3CDTF">2021-03-23T10:32:00Z</dcterms:created>
  <dcterms:modified xsi:type="dcterms:W3CDTF">2021-08-17T07:19:00Z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1035</vt:i4>
  </property>
</Properties>
</file>